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3F17F" w14:textId="77777777" w:rsidR="009817E8" w:rsidRDefault="009817E8" w:rsidP="009817E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GRENEGAT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0B644B9D" w14:textId="77777777" w:rsidR="009817E8" w:rsidRDefault="009817E8" w:rsidP="009817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Portsoken</w:t>
      </w:r>
      <w:proofErr w:type="spellEnd"/>
      <w:r>
        <w:rPr>
          <w:rFonts w:cs="Times New Roman"/>
          <w:szCs w:val="24"/>
        </w:rPr>
        <w:t xml:space="preserve"> Ward, London.</w:t>
      </w:r>
    </w:p>
    <w:p w14:paraId="21B57B89" w14:textId="77777777" w:rsidR="009817E8" w:rsidRDefault="009817E8" w:rsidP="009817E8">
      <w:pPr>
        <w:pStyle w:val="NoSpacing"/>
        <w:rPr>
          <w:rFonts w:cs="Times New Roman"/>
          <w:szCs w:val="24"/>
        </w:rPr>
      </w:pPr>
    </w:p>
    <w:p w14:paraId="4A5104C5" w14:textId="77777777" w:rsidR="009817E8" w:rsidRDefault="009817E8" w:rsidP="009817E8">
      <w:pPr>
        <w:pStyle w:val="NoSpacing"/>
        <w:rPr>
          <w:rFonts w:cs="Times New Roman"/>
          <w:szCs w:val="24"/>
        </w:rPr>
      </w:pPr>
    </w:p>
    <w:p w14:paraId="2130D6C8" w14:textId="77777777" w:rsidR="009817E8" w:rsidRDefault="009817E8" w:rsidP="009817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Scavengers.</w:t>
      </w:r>
    </w:p>
    <w:p w14:paraId="69AC68A2" w14:textId="77777777" w:rsidR="009817E8" w:rsidRDefault="009817E8" w:rsidP="009817E8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1636EE9D" w14:textId="77777777" w:rsidR="009817E8" w:rsidRDefault="009817E8" w:rsidP="009817E8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p.553)</w:t>
      </w:r>
    </w:p>
    <w:p w14:paraId="546CB5C1" w14:textId="77777777" w:rsidR="009817E8" w:rsidRDefault="009817E8" w:rsidP="009817E8">
      <w:pPr>
        <w:pStyle w:val="NoSpacing"/>
        <w:rPr>
          <w:rFonts w:eastAsia="Times New Roman" w:cs="Times New Roman"/>
          <w:szCs w:val="24"/>
        </w:rPr>
      </w:pPr>
    </w:p>
    <w:p w14:paraId="69859A35" w14:textId="77777777" w:rsidR="009817E8" w:rsidRDefault="009817E8" w:rsidP="009817E8">
      <w:pPr>
        <w:pStyle w:val="NoSpacing"/>
        <w:rPr>
          <w:rFonts w:eastAsia="Times New Roman" w:cs="Times New Roman"/>
          <w:szCs w:val="24"/>
        </w:rPr>
      </w:pPr>
    </w:p>
    <w:p w14:paraId="4579CF13" w14:textId="77777777" w:rsidR="009817E8" w:rsidRDefault="009817E8" w:rsidP="009817E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December 2023</w:t>
      </w:r>
    </w:p>
    <w:p w14:paraId="72FA89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2FCDD" w14:textId="77777777" w:rsidR="009817E8" w:rsidRDefault="009817E8" w:rsidP="009139A6">
      <w:r>
        <w:separator/>
      </w:r>
    </w:p>
  </w:endnote>
  <w:endnote w:type="continuationSeparator" w:id="0">
    <w:p w14:paraId="1C31BDD8" w14:textId="77777777" w:rsidR="009817E8" w:rsidRDefault="009817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9A4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CD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74A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531FE" w14:textId="77777777" w:rsidR="009817E8" w:rsidRDefault="009817E8" w:rsidP="009139A6">
      <w:r>
        <w:separator/>
      </w:r>
    </w:p>
  </w:footnote>
  <w:footnote w:type="continuationSeparator" w:id="0">
    <w:p w14:paraId="34C0375F" w14:textId="77777777" w:rsidR="009817E8" w:rsidRDefault="009817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583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E69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4D0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7E8"/>
    <w:rsid w:val="000666E0"/>
    <w:rsid w:val="002510B7"/>
    <w:rsid w:val="005C130B"/>
    <w:rsid w:val="00826F5C"/>
    <w:rsid w:val="009139A6"/>
    <w:rsid w:val="009448BB"/>
    <w:rsid w:val="00947624"/>
    <w:rsid w:val="009817E8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35909"/>
  <w15:chartTrackingRefBased/>
  <w15:docId w15:val="{BC9F6DA3-1B3C-48BB-83CF-1FD910AD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2023-12-30T20:08:00Z</dcterms:created>
  <dcterms:modified xsi:type="dcterms:W3CDTF">2023-12-30T20:08:00Z</dcterms:modified>
</cp:coreProperties>
</file>