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432F0" w14:textId="77777777" w:rsidR="00FC5B0E" w:rsidRDefault="00FC5B0E" w:rsidP="00FC5B0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GRENEFELD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fl.1475)</w:t>
      </w:r>
    </w:p>
    <w:p w14:paraId="12F2DEA2" w14:textId="77777777" w:rsidR="00FC5B0E" w:rsidRDefault="00FC5B0E" w:rsidP="00FC5B0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Brasier.</w:t>
      </w:r>
    </w:p>
    <w:p w14:paraId="0A539E3C" w14:textId="77777777" w:rsidR="00FC5B0E" w:rsidRDefault="00FC5B0E" w:rsidP="00FC5B0E">
      <w:pPr>
        <w:pStyle w:val="NoSpacing"/>
        <w:jc w:val="both"/>
        <w:rPr>
          <w:rFonts w:cs="Times New Roman"/>
          <w:szCs w:val="24"/>
          <w:lang w:val="en-GB"/>
        </w:rPr>
      </w:pPr>
    </w:p>
    <w:p w14:paraId="44EA0BCF" w14:textId="77777777" w:rsidR="00FC5B0E" w:rsidRDefault="00FC5B0E" w:rsidP="00FC5B0E">
      <w:pPr>
        <w:pStyle w:val="NoSpacing"/>
        <w:jc w:val="both"/>
        <w:rPr>
          <w:rFonts w:cs="Times New Roman"/>
          <w:szCs w:val="24"/>
          <w:lang w:val="en-GB"/>
        </w:rPr>
      </w:pPr>
    </w:p>
    <w:p w14:paraId="61D3DDE3" w14:textId="77777777" w:rsidR="00FC5B0E" w:rsidRDefault="00FC5B0E" w:rsidP="00FC5B0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1475</w:t>
      </w:r>
      <w:r>
        <w:rPr>
          <w:rFonts w:cs="Times New Roman"/>
          <w:szCs w:val="24"/>
          <w:lang w:val="en-GB"/>
        </w:rPr>
        <w:tab/>
        <w:t xml:space="preserve">William Lok of London, girdler(q.v.), brought a plaint of debt against </w:t>
      </w:r>
      <w:proofErr w:type="gramStart"/>
      <w:r>
        <w:rPr>
          <w:rFonts w:cs="Times New Roman"/>
          <w:szCs w:val="24"/>
          <w:lang w:val="en-GB"/>
        </w:rPr>
        <w:t>him</w:t>
      </w:r>
      <w:proofErr w:type="gramEnd"/>
    </w:p>
    <w:p w14:paraId="17F43791" w14:textId="77777777" w:rsidR="00FC5B0E" w:rsidRDefault="00FC5B0E" w:rsidP="00FC5B0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and George </w:t>
      </w:r>
      <w:proofErr w:type="spellStart"/>
      <w:r>
        <w:rPr>
          <w:rFonts w:cs="Times New Roman"/>
          <w:szCs w:val="24"/>
          <w:lang w:val="en-GB"/>
        </w:rPr>
        <w:t>Grenefeld</w:t>
      </w:r>
      <w:proofErr w:type="spellEnd"/>
      <w:r>
        <w:rPr>
          <w:rFonts w:cs="Times New Roman"/>
          <w:szCs w:val="24"/>
          <w:lang w:val="en-GB"/>
        </w:rPr>
        <w:t xml:space="preserve"> of </w:t>
      </w:r>
      <w:proofErr w:type="spellStart"/>
      <w:proofErr w:type="gramStart"/>
      <w:r>
        <w:rPr>
          <w:rFonts w:cs="Times New Roman"/>
          <w:szCs w:val="24"/>
          <w:lang w:val="en-GB"/>
        </w:rPr>
        <w:t>St.Albans</w:t>
      </w:r>
      <w:proofErr w:type="spellEnd"/>
      <w:proofErr w:type="gramEnd"/>
      <w:r>
        <w:rPr>
          <w:rFonts w:cs="Times New Roman"/>
          <w:szCs w:val="24"/>
          <w:lang w:val="en-GB"/>
        </w:rPr>
        <w:t>, brasier(q.v.).</w:t>
      </w:r>
    </w:p>
    <w:p w14:paraId="0F0470F3" w14:textId="77777777" w:rsidR="00FC5B0E" w:rsidRDefault="00FC5B0E" w:rsidP="00FC5B0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D76884">
          <w:rPr>
            <w:rStyle w:val="Hyperlink"/>
            <w:rFonts w:cs="Times New Roman"/>
            <w:szCs w:val="24"/>
            <w:lang w:val="en-GB"/>
          </w:rPr>
          <w:t>https://waalt.uh.edu/index.php/CP40/853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386DC164" w14:textId="77777777" w:rsidR="00FC5B0E" w:rsidRDefault="00FC5B0E" w:rsidP="00FC5B0E">
      <w:pPr>
        <w:pStyle w:val="NoSpacing"/>
        <w:jc w:val="both"/>
        <w:rPr>
          <w:rFonts w:cs="Times New Roman"/>
          <w:szCs w:val="24"/>
          <w:lang w:val="en-GB"/>
        </w:rPr>
      </w:pPr>
    </w:p>
    <w:p w14:paraId="65A0EC1F" w14:textId="77777777" w:rsidR="00FC5B0E" w:rsidRDefault="00FC5B0E" w:rsidP="00FC5B0E">
      <w:pPr>
        <w:pStyle w:val="NoSpacing"/>
        <w:jc w:val="both"/>
        <w:rPr>
          <w:rFonts w:cs="Times New Roman"/>
          <w:szCs w:val="24"/>
          <w:lang w:val="en-GB"/>
        </w:rPr>
      </w:pPr>
    </w:p>
    <w:p w14:paraId="698F5673" w14:textId="77777777" w:rsidR="00FC5B0E" w:rsidRPr="00821CD1" w:rsidRDefault="00FC5B0E" w:rsidP="00FC5B0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19 January 2024</w:t>
      </w:r>
    </w:p>
    <w:p w14:paraId="7A6BEF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53CCC" w14:textId="77777777" w:rsidR="00FC5B0E" w:rsidRDefault="00FC5B0E" w:rsidP="009139A6">
      <w:r>
        <w:separator/>
      </w:r>
    </w:p>
  </w:endnote>
  <w:endnote w:type="continuationSeparator" w:id="0">
    <w:p w14:paraId="58799018" w14:textId="77777777" w:rsidR="00FC5B0E" w:rsidRDefault="00FC5B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C6E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8FD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B13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70686" w14:textId="77777777" w:rsidR="00FC5B0E" w:rsidRDefault="00FC5B0E" w:rsidP="009139A6">
      <w:r>
        <w:separator/>
      </w:r>
    </w:p>
  </w:footnote>
  <w:footnote w:type="continuationSeparator" w:id="0">
    <w:p w14:paraId="1AABA69E" w14:textId="77777777" w:rsidR="00FC5B0E" w:rsidRDefault="00FC5B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BC6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E0F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BD2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B0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C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6BAE9"/>
  <w15:chartTrackingRefBased/>
  <w15:docId w15:val="{D0ABD38F-473A-4CDB-BA7F-B08A42500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C5B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2024-01-22T10:57:00Z</dcterms:created>
  <dcterms:modified xsi:type="dcterms:W3CDTF">2024-01-22T10:57:00Z</dcterms:modified>
</cp:coreProperties>
</file>