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AC3BD" w14:textId="77777777" w:rsidR="00F64E54" w:rsidRDefault="00F64E54" w:rsidP="00F64E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GRENEFELD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71C3E261" w14:textId="77777777" w:rsidR="00F64E54" w:rsidRDefault="00F64E54" w:rsidP="00F64E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2D09057" w14:textId="77777777" w:rsidR="00F64E54" w:rsidRDefault="00F64E54" w:rsidP="00F64E54">
      <w:pPr>
        <w:rPr>
          <w:rFonts w:ascii="Times New Roman" w:hAnsi="Times New Roman" w:cs="Times New Roman"/>
          <w:sz w:val="24"/>
          <w:szCs w:val="24"/>
        </w:rPr>
      </w:pPr>
    </w:p>
    <w:p w14:paraId="163DF8B4" w14:textId="77777777" w:rsidR="00F64E54" w:rsidRDefault="00F64E54" w:rsidP="00F64E54">
      <w:pPr>
        <w:rPr>
          <w:rFonts w:ascii="Times New Roman" w:hAnsi="Times New Roman" w:cs="Times New Roman"/>
          <w:sz w:val="24"/>
          <w:szCs w:val="24"/>
        </w:rPr>
      </w:pPr>
    </w:p>
    <w:p w14:paraId="627AD37A" w14:textId="77777777" w:rsidR="00F64E54" w:rsidRDefault="00F64E54" w:rsidP="00F64E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Sep.1404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D0FE81B" w14:textId="77777777" w:rsidR="00F64E54" w:rsidRDefault="00F64E54" w:rsidP="00F64E54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p.245)</w:t>
      </w:r>
    </w:p>
    <w:p w14:paraId="06482629" w14:textId="77777777" w:rsidR="00F64E54" w:rsidRDefault="00F64E54" w:rsidP="00F64E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Sep.</w:t>
      </w:r>
      <w:r>
        <w:rPr>
          <w:rFonts w:ascii="Times New Roman" w:hAnsi="Times New Roman" w:cs="Times New Roman"/>
          <w:sz w:val="24"/>
          <w:szCs w:val="24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18EC97E9" w14:textId="77777777" w:rsidR="00F64E54" w:rsidRDefault="00F64E54" w:rsidP="00F64E54">
      <w:pPr>
        <w:rPr>
          <w:rFonts w:ascii="Times New Roman" w:hAnsi="Times New Roman" w:cs="Times New Roman"/>
          <w:sz w:val="24"/>
          <w:szCs w:val="24"/>
        </w:rPr>
      </w:pPr>
    </w:p>
    <w:p w14:paraId="478C9525" w14:textId="77777777" w:rsidR="00F64E54" w:rsidRDefault="00F64E54" w:rsidP="00F64E54">
      <w:pPr>
        <w:rPr>
          <w:rFonts w:ascii="Times New Roman" w:hAnsi="Times New Roman" w:cs="Times New Roman"/>
          <w:sz w:val="24"/>
          <w:szCs w:val="24"/>
        </w:rPr>
      </w:pPr>
    </w:p>
    <w:p w14:paraId="77427B90" w14:textId="77777777" w:rsidR="00F64E54" w:rsidRDefault="00F64E54" w:rsidP="00F64E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2021</w:t>
      </w:r>
    </w:p>
    <w:p w14:paraId="06AE6D0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23D13" w14:textId="77777777" w:rsidR="00F64E54" w:rsidRDefault="00F64E54" w:rsidP="009139A6">
      <w:r>
        <w:separator/>
      </w:r>
    </w:p>
  </w:endnote>
  <w:endnote w:type="continuationSeparator" w:id="0">
    <w:p w14:paraId="2327EC7D" w14:textId="77777777" w:rsidR="00F64E54" w:rsidRDefault="00F64E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3F8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5987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38E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92072" w14:textId="77777777" w:rsidR="00F64E54" w:rsidRDefault="00F64E54" w:rsidP="009139A6">
      <w:r>
        <w:separator/>
      </w:r>
    </w:p>
  </w:footnote>
  <w:footnote w:type="continuationSeparator" w:id="0">
    <w:p w14:paraId="1B04D76D" w14:textId="77777777" w:rsidR="00F64E54" w:rsidRDefault="00F64E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FFF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F3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4F5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E5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6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53E75"/>
  <w15:chartTrackingRefBased/>
  <w15:docId w15:val="{78D2F6B9-501A-41A7-BAB6-A07424FC9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E5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2021-12-07T21:29:00Z</dcterms:created>
  <dcterms:modified xsi:type="dcterms:W3CDTF">2021-12-07T21:29:00Z</dcterms:modified>
</cp:coreProperties>
</file>