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F22F9" w14:textId="77777777" w:rsidR="00767905" w:rsidRDefault="00767905" w:rsidP="0076790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GRENEFELD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6AD8FB1" w14:textId="77777777" w:rsidR="00767905" w:rsidRDefault="00767905" w:rsidP="0076790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Whalley, Lancashire. Yeoman.</w:t>
      </w:r>
    </w:p>
    <w:p w14:paraId="1B6E2CA1" w14:textId="77777777" w:rsidR="00767905" w:rsidRDefault="00767905" w:rsidP="00767905">
      <w:pPr>
        <w:pStyle w:val="NoSpacing"/>
        <w:jc w:val="both"/>
        <w:rPr>
          <w:rFonts w:cs="Times New Roman"/>
          <w:szCs w:val="24"/>
        </w:rPr>
      </w:pPr>
    </w:p>
    <w:p w14:paraId="6CB2E039" w14:textId="77777777" w:rsidR="00767905" w:rsidRDefault="00767905" w:rsidP="00767905">
      <w:pPr>
        <w:pStyle w:val="NoSpacing"/>
        <w:jc w:val="both"/>
        <w:rPr>
          <w:rFonts w:cs="Times New Roman"/>
          <w:szCs w:val="24"/>
        </w:rPr>
      </w:pPr>
    </w:p>
    <w:p w14:paraId="2550CC57" w14:textId="77777777" w:rsidR="00767905" w:rsidRDefault="00767905" w:rsidP="0076790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Christopher Parsons, clerk(q.v.), brought a plaint of trespass, taking and</w:t>
      </w:r>
    </w:p>
    <w:p w14:paraId="27BBF328" w14:textId="77777777" w:rsidR="00767905" w:rsidRDefault="00767905" w:rsidP="0076790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against him and at least 32 others.</w:t>
      </w:r>
    </w:p>
    <w:p w14:paraId="706C1F4B" w14:textId="77777777" w:rsidR="00767905" w:rsidRDefault="00767905" w:rsidP="0076790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7EF9714F" w14:textId="77777777" w:rsidR="00767905" w:rsidRDefault="00767905" w:rsidP="00767905">
      <w:pPr>
        <w:pStyle w:val="NoSpacing"/>
        <w:jc w:val="both"/>
        <w:rPr>
          <w:rFonts w:cs="Times New Roman"/>
          <w:szCs w:val="24"/>
        </w:rPr>
      </w:pPr>
    </w:p>
    <w:p w14:paraId="427CE7A6" w14:textId="77777777" w:rsidR="00767905" w:rsidRDefault="00767905" w:rsidP="00767905">
      <w:pPr>
        <w:pStyle w:val="NoSpacing"/>
        <w:jc w:val="both"/>
        <w:rPr>
          <w:rFonts w:cs="Times New Roman"/>
          <w:szCs w:val="24"/>
        </w:rPr>
      </w:pPr>
    </w:p>
    <w:p w14:paraId="4CCFA033" w14:textId="77777777" w:rsidR="00767905" w:rsidRDefault="00767905" w:rsidP="0076790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088710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FE204" w14:textId="77777777" w:rsidR="00767905" w:rsidRDefault="00767905" w:rsidP="009139A6">
      <w:r>
        <w:separator/>
      </w:r>
    </w:p>
  </w:endnote>
  <w:endnote w:type="continuationSeparator" w:id="0">
    <w:p w14:paraId="16FC48D8" w14:textId="77777777" w:rsidR="00767905" w:rsidRDefault="007679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ED2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3E3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E6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645BC" w14:textId="77777777" w:rsidR="00767905" w:rsidRDefault="00767905" w:rsidP="009139A6">
      <w:r>
        <w:separator/>
      </w:r>
    </w:p>
  </w:footnote>
  <w:footnote w:type="continuationSeparator" w:id="0">
    <w:p w14:paraId="317FAEC0" w14:textId="77777777" w:rsidR="00767905" w:rsidRDefault="007679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450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AA4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E94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05"/>
    <w:rsid w:val="000666E0"/>
    <w:rsid w:val="002510B7"/>
    <w:rsid w:val="005C130B"/>
    <w:rsid w:val="0076790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3BED3"/>
  <w15:chartTrackingRefBased/>
  <w15:docId w15:val="{02315C82-5268-4E1B-A789-BEDF4601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679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2022-12-19T20:15:00Z</dcterms:created>
  <dcterms:modified xsi:type="dcterms:W3CDTF">2022-12-19T20:16:00Z</dcterms:modified>
</cp:coreProperties>
</file>