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9D0" w:rsidRDefault="009049D0" w:rsidP="00904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GRENEFELD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049D0" w:rsidRDefault="009049D0" w:rsidP="00904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Gainsborough, Lincolnshire. Shipman.</w:t>
      </w:r>
    </w:p>
    <w:p w:rsidR="009049D0" w:rsidRDefault="009049D0" w:rsidP="009049D0">
      <w:pPr>
        <w:rPr>
          <w:rFonts w:ascii="Times New Roman" w:hAnsi="Times New Roman" w:cs="Times New Roman"/>
        </w:rPr>
      </w:pPr>
    </w:p>
    <w:p w:rsidR="009049D0" w:rsidRDefault="009049D0" w:rsidP="009049D0">
      <w:pPr>
        <w:rPr>
          <w:rFonts w:ascii="Times New Roman" w:hAnsi="Times New Roman" w:cs="Times New Roman"/>
        </w:rPr>
      </w:pPr>
    </w:p>
    <w:p w:rsidR="009049D0" w:rsidRDefault="009049D0" w:rsidP="00904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Couper of Blyth(q.v.) brought a plaint of debt against him.</w:t>
      </w:r>
    </w:p>
    <w:p w:rsidR="009049D0" w:rsidRDefault="009049D0" w:rsidP="00904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049D0" w:rsidRDefault="009049D0" w:rsidP="009049D0">
      <w:pPr>
        <w:rPr>
          <w:rFonts w:ascii="Times New Roman" w:hAnsi="Times New Roman" w:cs="Times New Roman"/>
        </w:rPr>
      </w:pPr>
    </w:p>
    <w:p w:rsidR="009049D0" w:rsidRDefault="009049D0" w:rsidP="009049D0">
      <w:pPr>
        <w:rPr>
          <w:rFonts w:ascii="Times New Roman" w:hAnsi="Times New Roman" w:cs="Times New Roman"/>
        </w:rPr>
      </w:pPr>
    </w:p>
    <w:p w:rsidR="009049D0" w:rsidRDefault="009049D0" w:rsidP="00904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E71FC3" w:rsidRDefault="009049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9D0" w:rsidRDefault="009049D0" w:rsidP="00E71FC3">
      <w:r>
        <w:separator/>
      </w:r>
    </w:p>
  </w:endnote>
  <w:endnote w:type="continuationSeparator" w:id="0">
    <w:p w:rsidR="009049D0" w:rsidRDefault="009049D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9D0" w:rsidRDefault="009049D0" w:rsidP="00E71FC3">
      <w:r>
        <w:separator/>
      </w:r>
    </w:p>
  </w:footnote>
  <w:footnote w:type="continuationSeparator" w:id="0">
    <w:p w:rsidR="009049D0" w:rsidRDefault="009049D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D0"/>
    <w:rsid w:val="001A7C09"/>
    <w:rsid w:val="00577BD5"/>
    <w:rsid w:val="00656CBA"/>
    <w:rsid w:val="006A1F77"/>
    <w:rsid w:val="00733BE7"/>
    <w:rsid w:val="009049D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9CDBE8-2026-4A6E-B3C2-C510599F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49D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049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2017-08-08T21:08:00Z</dcterms:created>
  <dcterms:modified xsi:type="dcterms:W3CDTF">2017-08-08T21:08:00Z</dcterms:modified>
</cp:coreProperties>
</file>