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CE458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George GRENEFELD</w:t>
      </w:r>
      <w:r>
        <w:rPr>
          <w:rFonts w:cs="Times New Roman"/>
          <w:szCs w:val="24"/>
          <w:lang w:val="en-GB"/>
        </w:rPr>
        <w:t xml:space="preserve">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fl.1475)</w:t>
      </w:r>
    </w:p>
    <w:p w14:paraId="1350C4DC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proofErr w:type="gramStart"/>
      <w:r>
        <w:rPr>
          <w:rFonts w:cs="Times New Roman"/>
          <w:szCs w:val="24"/>
          <w:lang w:val="en-GB"/>
        </w:rPr>
        <w:t>St.Albans</w:t>
      </w:r>
      <w:proofErr w:type="spellEnd"/>
      <w:proofErr w:type="gramEnd"/>
      <w:r>
        <w:rPr>
          <w:rFonts w:cs="Times New Roman"/>
          <w:szCs w:val="24"/>
          <w:lang w:val="en-GB"/>
        </w:rPr>
        <w:t>. Brasier.</w:t>
      </w:r>
    </w:p>
    <w:p w14:paraId="1C9CEAF0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</w:p>
    <w:p w14:paraId="4AEDC9CF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</w:p>
    <w:p w14:paraId="1F63F520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1475</w:t>
      </w:r>
      <w:r>
        <w:rPr>
          <w:rFonts w:cs="Times New Roman"/>
          <w:szCs w:val="24"/>
          <w:lang w:val="en-GB"/>
        </w:rPr>
        <w:tab/>
        <w:t xml:space="preserve">William Lok of London, girdler(q.v.), brought a plaint of debt against </w:t>
      </w:r>
      <w:proofErr w:type="gramStart"/>
      <w:r>
        <w:rPr>
          <w:rFonts w:cs="Times New Roman"/>
          <w:szCs w:val="24"/>
          <w:lang w:val="en-GB"/>
        </w:rPr>
        <w:t>him</w:t>
      </w:r>
      <w:proofErr w:type="gramEnd"/>
    </w:p>
    <w:p w14:paraId="58BF87D1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and William Notary of London, brasier(q.v.).</w:t>
      </w:r>
    </w:p>
    <w:p w14:paraId="46CA49CC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D76884">
          <w:rPr>
            <w:rStyle w:val="Hyperlink"/>
            <w:rFonts w:cs="Times New Roman"/>
            <w:szCs w:val="24"/>
            <w:lang w:val="en-GB"/>
          </w:rPr>
          <w:t>https://waalt.uh.edu/index.php/CP40/853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97DEE06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</w:p>
    <w:p w14:paraId="4F2150FE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</w:p>
    <w:p w14:paraId="4C2D00EE" w14:textId="77777777" w:rsidR="00AE4B0F" w:rsidRDefault="00AE4B0F" w:rsidP="00AE4B0F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19 January 2024</w:t>
      </w:r>
    </w:p>
    <w:p w14:paraId="512607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DCF49" w14:textId="77777777" w:rsidR="00AE4B0F" w:rsidRDefault="00AE4B0F" w:rsidP="009139A6">
      <w:r>
        <w:separator/>
      </w:r>
    </w:p>
  </w:endnote>
  <w:endnote w:type="continuationSeparator" w:id="0">
    <w:p w14:paraId="3FA128F0" w14:textId="77777777" w:rsidR="00AE4B0F" w:rsidRDefault="00AE4B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F9DB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C3D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FEB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B21D9" w14:textId="77777777" w:rsidR="00AE4B0F" w:rsidRDefault="00AE4B0F" w:rsidP="009139A6">
      <w:r>
        <w:separator/>
      </w:r>
    </w:p>
  </w:footnote>
  <w:footnote w:type="continuationSeparator" w:id="0">
    <w:p w14:paraId="40C3E135" w14:textId="77777777" w:rsidR="00AE4B0F" w:rsidRDefault="00AE4B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8D8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1F5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E7A6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0F"/>
    <w:rsid w:val="000666E0"/>
    <w:rsid w:val="002510B7"/>
    <w:rsid w:val="005C130B"/>
    <w:rsid w:val="00826F5C"/>
    <w:rsid w:val="009139A6"/>
    <w:rsid w:val="009448BB"/>
    <w:rsid w:val="00947624"/>
    <w:rsid w:val="00A3176C"/>
    <w:rsid w:val="00AE4B0F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7F32D"/>
  <w15:chartTrackingRefBased/>
  <w15:docId w15:val="{364B3403-E91C-4FF1-B646-3BA2774E6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4B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2024-01-22T10:44:00Z</dcterms:created>
  <dcterms:modified xsi:type="dcterms:W3CDTF">2024-01-22T10:45:00Z</dcterms:modified>
</cp:coreProperties>
</file>