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034379" w14:textId="77777777" w:rsidR="001D7DA2" w:rsidRDefault="001D7DA2" w:rsidP="001D7DA2">
      <w:pPr>
        <w:pStyle w:val="NoSpacing"/>
      </w:pPr>
      <w:r>
        <w:rPr>
          <w:u w:val="single"/>
        </w:rPr>
        <w:t>George GRENEFELD</w:t>
      </w:r>
      <w:r>
        <w:t xml:space="preserve">      (fl.1484)</w:t>
      </w:r>
    </w:p>
    <w:p w14:paraId="274067DA" w14:textId="4B16F7F5" w:rsidR="001D7DA2" w:rsidRDefault="001D7DA2" w:rsidP="001D7DA2">
      <w:pPr>
        <w:pStyle w:val="NoSpacing"/>
      </w:pPr>
      <w:r>
        <w:t>of London. Bras</w:t>
      </w:r>
      <w:r w:rsidR="005D1E21">
        <w:t>ier.</w:t>
      </w:r>
    </w:p>
    <w:p w14:paraId="6CDCE970" w14:textId="77777777" w:rsidR="001D7DA2" w:rsidRDefault="001D7DA2" w:rsidP="001D7DA2">
      <w:pPr>
        <w:pStyle w:val="NoSpacing"/>
      </w:pPr>
    </w:p>
    <w:p w14:paraId="71F46652" w14:textId="77777777" w:rsidR="001D7DA2" w:rsidRDefault="001D7DA2" w:rsidP="001D7DA2">
      <w:pPr>
        <w:pStyle w:val="NoSpacing"/>
      </w:pPr>
    </w:p>
    <w:p w14:paraId="480642B6" w14:textId="77777777" w:rsidR="001D7DA2" w:rsidRDefault="001D7DA2" w:rsidP="001D7DA2">
      <w:pPr>
        <w:pStyle w:val="NoSpacing"/>
      </w:pPr>
      <w:r>
        <w:tab/>
        <w:t>1484</w:t>
      </w:r>
      <w:r>
        <w:tab/>
        <w:t>Nicholas Saliner and Godfrey de Foye, both of Germany, brought a plaint of</w:t>
      </w:r>
    </w:p>
    <w:p w14:paraId="333A21C0" w14:textId="7853E18A" w:rsidR="001D7DA2" w:rsidRDefault="001D7DA2" w:rsidP="001D7DA2">
      <w:pPr>
        <w:pStyle w:val="NoSpacing"/>
      </w:pPr>
      <w:r>
        <w:tab/>
      </w:r>
      <w:r>
        <w:tab/>
        <w:t>debt against him and Henry Skaryngdon of B</w:t>
      </w:r>
      <w:r w:rsidR="002A0277">
        <w:t>i</w:t>
      </w:r>
      <w:r>
        <w:t>ggleswade, Bedfordshire(q.v.).</w:t>
      </w:r>
    </w:p>
    <w:p w14:paraId="582D903A" w14:textId="77777777" w:rsidR="001D7DA2" w:rsidRDefault="001D7DA2" w:rsidP="001D7DA2">
      <w:pPr>
        <w:pStyle w:val="NoSpacing"/>
      </w:pPr>
      <w:r>
        <w:tab/>
      </w:r>
      <w:r>
        <w:tab/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694790EA" w14:textId="77777777" w:rsidR="00483CAB" w:rsidRDefault="00483CAB" w:rsidP="00483CAB">
      <w:pPr>
        <w:pStyle w:val="NoSpacing"/>
        <w:jc w:val="both"/>
      </w:pPr>
      <w:r>
        <w:tab/>
        <w:t>1484</w:t>
      </w:r>
      <w:r>
        <w:tab/>
        <w:t xml:space="preserve">Two German merchants brought a plaint of debt against him and Henry </w:t>
      </w:r>
    </w:p>
    <w:p w14:paraId="798F4E40" w14:textId="77777777" w:rsidR="00483CAB" w:rsidRDefault="00483CAB" w:rsidP="00483CAB">
      <w:pPr>
        <w:pStyle w:val="NoSpacing"/>
        <w:ind w:left="720" w:firstLine="720"/>
        <w:jc w:val="both"/>
      </w:pPr>
      <w:r>
        <w:t>Skaryngdon of London, brasier(q.v.).</w:t>
      </w:r>
    </w:p>
    <w:p w14:paraId="09B9E703" w14:textId="77777777" w:rsidR="00483CAB" w:rsidRDefault="00483CAB" w:rsidP="00483CAB">
      <w:pPr>
        <w:pStyle w:val="NoSpacing"/>
        <w:jc w:val="both"/>
      </w:pPr>
      <w:r>
        <w:tab/>
      </w:r>
      <w:r>
        <w:tab/>
        <w:t xml:space="preserve">( </w:t>
      </w:r>
      <w:hyperlink r:id="rId7" w:history="1">
        <w:r w:rsidRPr="006E49E1">
          <w:rPr>
            <w:rStyle w:val="Hyperlink"/>
          </w:rPr>
          <w:t>https://waalt.uh.edu/index.php/CP40/887</w:t>
        </w:r>
      </w:hyperlink>
      <w:r>
        <w:t xml:space="preserve"> )  [Hilary Term]</w:t>
      </w:r>
    </w:p>
    <w:p w14:paraId="2B39F3B8" w14:textId="77777777" w:rsidR="00483CAB" w:rsidRDefault="00483CAB" w:rsidP="001D7DA2">
      <w:pPr>
        <w:pStyle w:val="NoSpacing"/>
      </w:pPr>
    </w:p>
    <w:p w14:paraId="6702D3DD" w14:textId="77777777" w:rsidR="001D7DA2" w:rsidRDefault="001D7DA2" w:rsidP="001D7DA2">
      <w:pPr>
        <w:pStyle w:val="NoSpacing"/>
      </w:pPr>
    </w:p>
    <w:p w14:paraId="7286BA78" w14:textId="77777777" w:rsidR="001D7DA2" w:rsidRDefault="001D7DA2" w:rsidP="001D7DA2">
      <w:pPr>
        <w:pStyle w:val="NoSpacing"/>
      </w:pPr>
    </w:p>
    <w:p w14:paraId="35AC9118" w14:textId="77777777" w:rsidR="001D7DA2" w:rsidRDefault="001D7DA2" w:rsidP="001D7DA2">
      <w:pPr>
        <w:pStyle w:val="NoSpacing"/>
      </w:pPr>
      <w:r>
        <w:t>12 December 2018</w:t>
      </w:r>
    </w:p>
    <w:p w14:paraId="716CCCDE" w14:textId="61766E7D" w:rsidR="00483CAB" w:rsidRDefault="00483CAB" w:rsidP="001D7DA2">
      <w:pPr>
        <w:pStyle w:val="NoSpacing"/>
      </w:pPr>
      <w:r>
        <w:t xml:space="preserve">  9 November 2024</w:t>
      </w:r>
    </w:p>
    <w:p w14:paraId="77812635" w14:textId="77777777" w:rsidR="005D1E21" w:rsidRPr="00E71FC3" w:rsidRDefault="005D1E21" w:rsidP="00E71FC3">
      <w:pPr>
        <w:pStyle w:val="NoSpacing"/>
      </w:pPr>
    </w:p>
    <w:sectPr w:rsidR="005D1E21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94CAE9" w14:textId="77777777" w:rsidR="001D7DA2" w:rsidRDefault="001D7DA2" w:rsidP="00E71FC3">
      <w:pPr>
        <w:spacing w:after="0" w:line="240" w:lineRule="auto"/>
      </w:pPr>
      <w:r>
        <w:separator/>
      </w:r>
    </w:p>
  </w:endnote>
  <w:endnote w:type="continuationSeparator" w:id="0">
    <w:p w14:paraId="1C1EB961" w14:textId="77777777" w:rsidR="001D7DA2" w:rsidRDefault="001D7D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494B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A3B0EC" w14:textId="77777777" w:rsidR="001D7DA2" w:rsidRDefault="001D7DA2" w:rsidP="00E71FC3">
      <w:pPr>
        <w:spacing w:after="0" w:line="240" w:lineRule="auto"/>
      </w:pPr>
      <w:r>
        <w:separator/>
      </w:r>
    </w:p>
  </w:footnote>
  <w:footnote w:type="continuationSeparator" w:id="0">
    <w:p w14:paraId="7AB0E1D1" w14:textId="77777777" w:rsidR="001D7DA2" w:rsidRDefault="001D7D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DA2"/>
    <w:rsid w:val="001A7C09"/>
    <w:rsid w:val="001D7DA2"/>
    <w:rsid w:val="002A0277"/>
    <w:rsid w:val="00483CAB"/>
    <w:rsid w:val="00577BD5"/>
    <w:rsid w:val="005D1E21"/>
    <w:rsid w:val="00656CBA"/>
    <w:rsid w:val="006A1F77"/>
    <w:rsid w:val="00733BE7"/>
    <w:rsid w:val="00AB52E8"/>
    <w:rsid w:val="00B16D3F"/>
    <w:rsid w:val="00BB41AC"/>
    <w:rsid w:val="00E71FC3"/>
    <w:rsid w:val="00EF4813"/>
    <w:rsid w:val="00F6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C4859"/>
  <w15:chartTrackingRefBased/>
  <w15:docId w15:val="{28EBD3C9-30DB-4B5D-9628-9820FBB9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D7D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88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2018-12-13T20:10:00Z</dcterms:created>
  <dcterms:modified xsi:type="dcterms:W3CDTF">2024-11-09T09:36:00Z</dcterms:modified>
</cp:coreProperties>
</file>