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C23CC" w14:textId="77777777" w:rsidR="00926FDC" w:rsidRDefault="00926FDC" w:rsidP="00926F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Geoffrey GRENEFELD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(fl.1483)</w:t>
      </w:r>
    </w:p>
    <w:p w14:paraId="5AB62B6A" w14:textId="77777777" w:rsidR="00926FDC" w:rsidRDefault="00926FDC" w:rsidP="00926F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Bristol. Weaver.</w:t>
      </w:r>
    </w:p>
    <w:p w14:paraId="19AC6757" w14:textId="77777777" w:rsidR="00926FDC" w:rsidRDefault="00926FDC" w:rsidP="00926F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6052251" w14:textId="77777777" w:rsidR="00926FDC" w:rsidRDefault="00926FDC" w:rsidP="00926F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E022943" w14:textId="77777777" w:rsidR="00926FDC" w:rsidRDefault="00926FDC" w:rsidP="00926F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Thomas Kesyng of London, mercer(q.v.), brought a plaint of debt against</w:t>
      </w:r>
    </w:p>
    <w:p w14:paraId="03F5ACC9" w14:textId="77777777" w:rsidR="00926FDC" w:rsidRDefault="00926FDC" w:rsidP="00926F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him, Richard Grene of Brentwood, Essex(q.v.), his wife, Clemencia(q.v.),</w:t>
      </w:r>
    </w:p>
    <w:p w14:paraId="02F24C67" w14:textId="77777777" w:rsidR="00926FDC" w:rsidRDefault="00926FDC" w:rsidP="00926FDC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Richard Wynn of London, cordwainer(q.v.) and Thomas Aleby of Louth, Lincolnshire(q.v.).   </w:t>
      </w:r>
    </w:p>
    <w:p w14:paraId="2469B36F" w14:textId="1EA0EB27" w:rsidR="00926FDC" w:rsidRDefault="00926FDC" w:rsidP="00926FDC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4523FF6" w14:textId="77777777" w:rsidR="00AF2A11" w:rsidRPr="004201C6" w:rsidRDefault="00AF2A11" w:rsidP="00AF2A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4201C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4201C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Thomas Lesyng of London, mercer(q.v.), brought a plaint of debt against him,</w:t>
      </w:r>
    </w:p>
    <w:p w14:paraId="426C9CD4" w14:textId="77777777" w:rsidR="00AF2A11" w:rsidRPr="004201C6" w:rsidRDefault="00AF2A11" w:rsidP="00AF2A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4201C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4201C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Richard Grene of Brentwood, Essex(q.v.), his wife, Clemencia(q.v.),</w:t>
      </w:r>
    </w:p>
    <w:p w14:paraId="5BC95066" w14:textId="77777777" w:rsidR="00AF2A11" w:rsidRPr="004201C6" w:rsidRDefault="00AF2A11" w:rsidP="00AF2A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4201C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4201C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Richard Wynne of London, cordwainer(q.v.) and Thomas Aleby of </w:t>
      </w:r>
    </w:p>
    <w:p w14:paraId="551E3BA9" w14:textId="77777777" w:rsidR="00AF2A11" w:rsidRPr="004201C6" w:rsidRDefault="00AF2A11" w:rsidP="00AF2A11">
      <w:pPr>
        <w:pStyle w:val="NoSpacing"/>
        <w:ind w:left="720" w:firstLine="720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4201C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Louth, Lincolnshire(q.v.).</w:t>
      </w:r>
    </w:p>
    <w:p w14:paraId="1E6A0519" w14:textId="5F6F5D4D" w:rsidR="00AF2A11" w:rsidRDefault="00AF2A11" w:rsidP="00AF2A11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01C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4201C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4201C6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7" w:history="1">
        <w:r w:rsidRPr="004201C6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4201C6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06155CA8" w14:textId="77777777" w:rsidR="00926FDC" w:rsidRDefault="00926FDC" w:rsidP="00926F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C904D67" w14:textId="77777777" w:rsidR="00926FDC" w:rsidRDefault="00926FDC" w:rsidP="00926F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6F66759" w14:textId="4E5B3C3F" w:rsidR="00926FDC" w:rsidRDefault="00926FDC" w:rsidP="00926F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May 2021</w:t>
      </w:r>
    </w:p>
    <w:p w14:paraId="1D231E98" w14:textId="4C393C14" w:rsidR="00AF2A11" w:rsidRDefault="00AF2A11" w:rsidP="00926F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January 2022</w:t>
      </w:r>
    </w:p>
    <w:p w14:paraId="2A622F8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9C7E2" w14:textId="77777777" w:rsidR="00B32FA0" w:rsidRDefault="00B32FA0" w:rsidP="009139A6">
      <w:r>
        <w:separator/>
      </w:r>
    </w:p>
  </w:endnote>
  <w:endnote w:type="continuationSeparator" w:id="0">
    <w:p w14:paraId="070AE75E" w14:textId="77777777" w:rsidR="00B32FA0" w:rsidRDefault="00B32F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D71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3E53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148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17CCC" w14:textId="77777777" w:rsidR="00B32FA0" w:rsidRDefault="00B32FA0" w:rsidP="009139A6">
      <w:r>
        <w:separator/>
      </w:r>
    </w:p>
  </w:footnote>
  <w:footnote w:type="continuationSeparator" w:id="0">
    <w:p w14:paraId="17E0EC17" w14:textId="77777777" w:rsidR="00B32FA0" w:rsidRDefault="00B32F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F16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77F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1F5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FDC"/>
    <w:rsid w:val="000666E0"/>
    <w:rsid w:val="002510B7"/>
    <w:rsid w:val="005C130B"/>
    <w:rsid w:val="00826F5C"/>
    <w:rsid w:val="009139A6"/>
    <w:rsid w:val="00926FDC"/>
    <w:rsid w:val="009448BB"/>
    <w:rsid w:val="00A3176C"/>
    <w:rsid w:val="00AE65F8"/>
    <w:rsid w:val="00AF2A11"/>
    <w:rsid w:val="00B32FA0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4E23D"/>
  <w15:chartTrackingRefBased/>
  <w15:docId w15:val="{D9D16B91-11C8-4E20-AEB8-FB05AA47C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26F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2021-05-31T18:40:00Z</dcterms:created>
  <dcterms:modified xsi:type="dcterms:W3CDTF">2022-01-19T17:25:00Z</dcterms:modified>
</cp:coreProperties>
</file>