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0646C" w14:textId="77777777" w:rsidR="00137DEB" w:rsidRDefault="00137DEB" w:rsidP="00137D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Eustace GRENEFELD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4BE9781F" w14:textId="77777777" w:rsidR="00137DEB" w:rsidRDefault="00137DEB" w:rsidP="00137D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Wotton Underwood, Buckinghamshire. Gentleman.</w:t>
      </w:r>
    </w:p>
    <w:p w14:paraId="56B224E3" w14:textId="77777777" w:rsidR="00137DEB" w:rsidRDefault="00137DEB" w:rsidP="00137D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3DFA53" w14:textId="77777777" w:rsidR="00137DEB" w:rsidRDefault="00137DEB" w:rsidP="00137D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B8FE2B" w14:textId="77777777" w:rsidR="00137DEB" w:rsidRDefault="00137DEB" w:rsidP="00137D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1475</w:t>
      </w:r>
      <w:r>
        <w:rPr>
          <w:rFonts w:ascii="Times New Roman" w:hAnsi="Times New Roman" w:cs="Times New Roman"/>
          <w:sz w:val="24"/>
          <w:szCs w:val="24"/>
        </w:rPr>
        <w:tab/>
        <w:t xml:space="preserve">John Dey of London, cutler(q.v.), brought a plaint of debt against him and </w:t>
      </w:r>
    </w:p>
    <w:p w14:paraId="4AFBA46B" w14:textId="77777777" w:rsidR="00137DEB" w:rsidRDefault="00137DEB" w:rsidP="00137D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Frankelyn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Wotton Underwood(q.v.).</w:t>
      </w:r>
    </w:p>
    <w:p w14:paraId="32DF6CD2" w14:textId="77777777" w:rsidR="00137DEB" w:rsidRDefault="00137DEB" w:rsidP="00137D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65C30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05E86DC" w14:textId="77777777" w:rsidR="00137DEB" w:rsidRDefault="00137DEB" w:rsidP="00137D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688635" w14:textId="77777777" w:rsidR="00137DEB" w:rsidRDefault="00137DEB" w:rsidP="00137D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F16264" w14:textId="77777777" w:rsidR="00137DEB" w:rsidRDefault="00137DEB" w:rsidP="00137D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September 2022</w:t>
      </w:r>
    </w:p>
    <w:p w14:paraId="4DE55F0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4ECCE" w14:textId="77777777" w:rsidR="00137DEB" w:rsidRDefault="00137DEB" w:rsidP="009139A6">
      <w:r>
        <w:separator/>
      </w:r>
    </w:p>
  </w:endnote>
  <w:endnote w:type="continuationSeparator" w:id="0">
    <w:p w14:paraId="1A44B7FD" w14:textId="77777777" w:rsidR="00137DEB" w:rsidRDefault="00137D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201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F6E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EEB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BE037" w14:textId="77777777" w:rsidR="00137DEB" w:rsidRDefault="00137DEB" w:rsidP="009139A6">
      <w:r>
        <w:separator/>
      </w:r>
    </w:p>
  </w:footnote>
  <w:footnote w:type="continuationSeparator" w:id="0">
    <w:p w14:paraId="58E1AB69" w14:textId="77777777" w:rsidR="00137DEB" w:rsidRDefault="00137D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2A9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6A2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87C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DEB"/>
    <w:rsid w:val="000666E0"/>
    <w:rsid w:val="00137DE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6FDAF"/>
  <w15:chartTrackingRefBased/>
  <w15:docId w15:val="{E57CA948-881F-43A7-8E40-370AF9177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37D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2022-09-17T18:34:00Z</dcterms:created>
  <dcterms:modified xsi:type="dcterms:W3CDTF">2022-09-17T18:35:00Z</dcterms:modified>
</cp:coreProperties>
</file>