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792E4" w14:textId="77777777" w:rsidR="00F411DF" w:rsidRDefault="00F411DF" w:rsidP="00F411DF">
      <w:pPr>
        <w:pStyle w:val="NoSpacing"/>
      </w:pPr>
      <w:r>
        <w:rPr>
          <w:u w:val="single"/>
        </w:rPr>
        <w:t>Robert GRENEBANK</w:t>
      </w:r>
      <w:r>
        <w:t xml:space="preserve">        </w:t>
      </w:r>
      <w:r>
        <w:t>(fl.1499)</w:t>
      </w:r>
    </w:p>
    <w:p w14:paraId="4A7B0527" w14:textId="3B7927E9" w:rsidR="00F411DF" w:rsidRDefault="00F411DF" w:rsidP="00F411DF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6C817837" w14:textId="77777777" w:rsidR="00F411DF" w:rsidRDefault="00F411DF" w:rsidP="00F411DF">
      <w:pPr>
        <w:pStyle w:val="NoSpacing"/>
      </w:pPr>
    </w:p>
    <w:p w14:paraId="3DEDC806" w14:textId="77777777" w:rsidR="00F411DF" w:rsidRDefault="00F411DF" w:rsidP="00F411DF">
      <w:pPr>
        <w:pStyle w:val="NoSpacing"/>
      </w:pPr>
    </w:p>
    <w:p w14:paraId="661F5356" w14:textId="77777777" w:rsidR="00F411DF" w:rsidRDefault="00F411DF" w:rsidP="00F411DF">
      <w:pPr>
        <w:pStyle w:val="NoSpacing"/>
      </w:pPr>
      <w:r>
        <w:t xml:space="preserve">  3 Feb.1499</w:t>
      </w:r>
      <w:r>
        <w:tab/>
        <w:t>He became a Chamberlain.   (R.F.Y. p.223)</w:t>
      </w:r>
    </w:p>
    <w:p w14:paraId="5ACCFD2E" w14:textId="77777777" w:rsidR="00F411DF" w:rsidRDefault="00F411DF" w:rsidP="00F411DF">
      <w:pPr>
        <w:pStyle w:val="NoSpacing"/>
      </w:pPr>
    </w:p>
    <w:p w14:paraId="0519BFFB" w14:textId="77777777" w:rsidR="00F411DF" w:rsidRDefault="00F411DF" w:rsidP="00F411DF">
      <w:pPr>
        <w:pStyle w:val="NoSpacing"/>
      </w:pPr>
    </w:p>
    <w:p w14:paraId="47E6B3BC" w14:textId="77777777" w:rsidR="00F411DF" w:rsidRPr="00986EF6" w:rsidRDefault="00F411DF" w:rsidP="00F411DF">
      <w:pPr>
        <w:pStyle w:val="NoSpacing"/>
      </w:pPr>
      <w:r>
        <w:t>29 December 2019</w:t>
      </w:r>
    </w:p>
    <w:p w14:paraId="3FE48995" w14:textId="788A0BEF" w:rsidR="006B2F86" w:rsidRPr="00F411DF" w:rsidRDefault="00F411DF" w:rsidP="00E71FC3">
      <w:pPr>
        <w:pStyle w:val="NoSpacing"/>
      </w:pPr>
    </w:p>
    <w:sectPr w:rsidR="006B2F86" w:rsidRPr="00F411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58ED7" w14:textId="77777777" w:rsidR="00F411DF" w:rsidRDefault="00F411DF" w:rsidP="00E71FC3">
      <w:pPr>
        <w:spacing w:after="0" w:line="240" w:lineRule="auto"/>
      </w:pPr>
      <w:r>
        <w:separator/>
      </w:r>
    </w:p>
  </w:endnote>
  <w:endnote w:type="continuationSeparator" w:id="0">
    <w:p w14:paraId="71972456" w14:textId="77777777" w:rsidR="00F411DF" w:rsidRDefault="00F411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7B5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EE448" w14:textId="77777777" w:rsidR="00F411DF" w:rsidRDefault="00F411DF" w:rsidP="00E71FC3">
      <w:pPr>
        <w:spacing w:after="0" w:line="240" w:lineRule="auto"/>
      </w:pPr>
      <w:r>
        <w:separator/>
      </w:r>
    </w:p>
  </w:footnote>
  <w:footnote w:type="continuationSeparator" w:id="0">
    <w:p w14:paraId="09015707" w14:textId="77777777" w:rsidR="00F411DF" w:rsidRDefault="00F411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D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182C"/>
  <w15:chartTrackingRefBased/>
  <w15:docId w15:val="{37F4E483-B596-464E-A5DB-A703F06C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2019-12-29T21:30:00Z</dcterms:created>
  <dcterms:modified xsi:type="dcterms:W3CDTF">2019-12-29T21:31:00Z</dcterms:modified>
</cp:coreProperties>
</file>