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6F3BF" w14:textId="77777777" w:rsidR="00E87A14" w:rsidRDefault="00E87A14" w:rsidP="00E87A14">
      <w:pPr>
        <w:pStyle w:val="NoSpacing"/>
      </w:pPr>
      <w:r>
        <w:rPr>
          <w:u w:val="single"/>
        </w:rPr>
        <w:t>William GRENEAKE</w:t>
      </w:r>
      <w:r>
        <w:t xml:space="preserve">    </w:t>
      </w:r>
      <w:proofErr w:type="gramStart"/>
      <w:r>
        <w:t xml:space="preserve">   (</w:t>
      </w:r>
      <w:proofErr w:type="gramEnd"/>
      <w:r>
        <w:t>fl.1419-23)</w:t>
      </w:r>
    </w:p>
    <w:p w14:paraId="36F1C399" w14:textId="77777777" w:rsidR="00E87A14" w:rsidRDefault="00E87A14" w:rsidP="00E87A14">
      <w:pPr>
        <w:pStyle w:val="NoSpacing"/>
      </w:pPr>
      <w:r>
        <w:t xml:space="preserve">Rector of </w:t>
      </w:r>
      <w:proofErr w:type="spellStart"/>
      <w:proofErr w:type="gramStart"/>
      <w:r>
        <w:t>St.Peter’s</w:t>
      </w:r>
      <w:proofErr w:type="spellEnd"/>
      <w:proofErr w:type="gramEnd"/>
      <w:r>
        <w:t xml:space="preserve"> Church, Rowley, East Riding of Yorkshire.</w:t>
      </w:r>
    </w:p>
    <w:p w14:paraId="73E99CEB" w14:textId="77777777" w:rsidR="00E87A14" w:rsidRDefault="00E87A14" w:rsidP="00E87A14">
      <w:pPr>
        <w:pStyle w:val="NoSpacing"/>
      </w:pPr>
    </w:p>
    <w:p w14:paraId="6435E97E" w14:textId="77777777" w:rsidR="00E87A14" w:rsidRDefault="00E87A14" w:rsidP="00E87A14">
      <w:pPr>
        <w:pStyle w:val="NoSpacing"/>
      </w:pPr>
    </w:p>
    <w:p w14:paraId="034B6603" w14:textId="77777777" w:rsidR="00E87A14" w:rsidRDefault="00E87A14" w:rsidP="00E87A14">
      <w:pPr>
        <w:pStyle w:val="NoSpacing"/>
      </w:pPr>
      <w:r>
        <w:tab/>
        <w:t>1419</w:t>
      </w:r>
      <w:r>
        <w:tab/>
        <w:t>He became Rector.</w:t>
      </w:r>
    </w:p>
    <w:p w14:paraId="7E952F64" w14:textId="77777777" w:rsidR="00E87A14" w:rsidRDefault="00E87A14" w:rsidP="00E87A14">
      <w:pPr>
        <w:pStyle w:val="NoSpacing"/>
      </w:pPr>
      <w:r>
        <w:tab/>
      </w:r>
      <w:r>
        <w:tab/>
        <w:t>(from the board in the church)</w:t>
      </w:r>
    </w:p>
    <w:p w14:paraId="3C481946" w14:textId="77777777" w:rsidR="00E87A14" w:rsidRDefault="00E87A14" w:rsidP="00E87A14">
      <w:pPr>
        <w:pStyle w:val="NoSpacing"/>
      </w:pPr>
    </w:p>
    <w:p w14:paraId="34FE6C45" w14:textId="77777777" w:rsidR="00E87A14" w:rsidRDefault="00E87A14" w:rsidP="00E87A14">
      <w:pPr>
        <w:pStyle w:val="NoSpacing"/>
      </w:pPr>
    </w:p>
    <w:p w14:paraId="1F8C64BE" w14:textId="77777777" w:rsidR="00E87A14" w:rsidRDefault="00E87A14" w:rsidP="00E87A14">
      <w:pPr>
        <w:pStyle w:val="NoSpacing"/>
      </w:pPr>
      <w:r>
        <w:t xml:space="preserve">He was the attorney of Thomas de </w:t>
      </w:r>
      <w:proofErr w:type="spellStart"/>
      <w:r>
        <w:t>Montacute</w:t>
      </w:r>
      <w:proofErr w:type="spellEnd"/>
      <w:r>
        <w:t>, Earl of Salisbury(q.v.).  (ibid.)</w:t>
      </w:r>
    </w:p>
    <w:p w14:paraId="6801800C" w14:textId="77777777" w:rsidR="00E87A14" w:rsidRDefault="00E87A14" w:rsidP="00E87A14">
      <w:pPr>
        <w:pStyle w:val="NoSpacing"/>
      </w:pPr>
    </w:p>
    <w:p w14:paraId="1C9A40F3" w14:textId="77777777" w:rsidR="00E87A14" w:rsidRDefault="00E87A14" w:rsidP="00E87A14">
      <w:pPr>
        <w:pStyle w:val="NoSpacing"/>
      </w:pPr>
    </w:p>
    <w:p w14:paraId="64BA7607" w14:textId="77777777" w:rsidR="00E87A14" w:rsidRDefault="00E87A14" w:rsidP="00E87A14">
      <w:pPr>
        <w:pStyle w:val="NoSpacing"/>
      </w:pPr>
      <w:r>
        <w:t>25 March 2019</w:t>
      </w:r>
    </w:p>
    <w:p w14:paraId="2B9A71A1" w14:textId="77777777" w:rsidR="006B2F86" w:rsidRPr="00E71FC3" w:rsidRDefault="00E87A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83A6D" w14:textId="77777777" w:rsidR="00E87A14" w:rsidRDefault="00E87A14" w:rsidP="00E71FC3">
      <w:pPr>
        <w:spacing w:after="0" w:line="240" w:lineRule="auto"/>
      </w:pPr>
      <w:r>
        <w:separator/>
      </w:r>
    </w:p>
  </w:endnote>
  <w:endnote w:type="continuationSeparator" w:id="0">
    <w:p w14:paraId="2B43CEA4" w14:textId="77777777" w:rsidR="00E87A14" w:rsidRDefault="00E87A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39E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5FF3C" w14:textId="77777777" w:rsidR="00E87A14" w:rsidRDefault="00E87A14" w:rsidP="00E71FC3">
      <w:pPr>
        <w:spacing w:after="0" w:line="240" w:lineRule="auto"/>
      </w:pPr>
      <w:r>
        <w:separator/>
      </w:r>
    </w:p>
  </w:footnote>
  <w:footnote w:type="continuationSeparator" w:id="0">
    <w:p w14:paraId="7AF0A5A2" w14:textId="77777777" w:rsidR="00E87A14" w:rsidRDefault="00E87A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7A1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8570"/>
  <w15:chartTrackingRefBased/>
  <w15:docId w15:val="{BF76F1F7-BF47-40DA-874E-02B6B48B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2019-04-08T20:56:00Z</dcterms:created>
  <dcterms:modified xsi:type="dcterms:W3CDTF">2019-04-08T20:57:00Z</dcterms:modified>
</cp:coreProperties>
</file>