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85306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6E5F627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Gretton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212271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</w:p>
    <w:p w14:paraId="55330E95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</w:p>
    <w:p w14:paraId="22C3598D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3B4F2D85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6792231A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Northamptonshire</w:t>
      </w:r>
    </w:p>
    <w:p w14:paraId="6C5989D7" w14:textId="77777777" w:rsidR="009D4AEE" w:rsidRDefault="009D4AEE" w:rsidP="009D4AEE">
      <w:pPr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4209DE70" w14:textId="77777777" w:rsidR="009D4AEE" w:rsidRDefault="009D4AEE" w:rsidP="009D4AE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0FA746BB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</w:p>
    <w:p w14:paraId="1F5137D2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</w:p>
    <w:p w14:paraId="09D73C7F" w14:textId="77777777" w:rsidR="009D4AEE" w:rsidRDefault="009D4AEE" w:rsidP="009D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2021</w:t>
      </w:r>
    </w:p>
    <w:p w14:paraId="0424D1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149D2" w14:textId="77777777" w:rsidR="009D4AEE" w:rsidRDefault="009D4AEE" w:rsidP="009139A6">
      <w:r>
        <w:separator/>
      </w:r>
    </w:p>
  </w:endnote>
  <w:endnote w:type="continuationSeparator" w:id="0">
    <w:p w14:paraId="549CD857" w14:textId="77777777" w:rsidR="009D4AEE" w:rsidRDefault="009D4A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2BE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7B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CC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3149" w14:textId="77777777" w:rsidR="009D4AEE" w:rsidRDefault="009D4AEE" w:rsidP="009139A6">
      <w:r>
        <w:separator/>
      </w:r>
    </w:p>
  </w:footnote>
  <w:footnote w:type="continuationSeparator" w:id="0">
    <w:p w14:paraId="019F0D52" w14:textId="77777777" w:rsidR="009D4AEE" w:rsidRDefault="009D4A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F7C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9CA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3C3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EE"/>
    <w:rsid w:val="000666E0"/>
    <w:rsid w:val="002510B7"/>
    <w:rsid w:val="005C130B"/>
    <w:rsid w:val="00826F5C"/>
    <w:rsid w:val="009139A6"/>
    <w:rsid w:val="009448BB"/>
    <w:rsid w:val="009D4AE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6982"/>
  <w15:chartTrackingRefBased/>
  <w15:docId w15:val="{88DA0A60-D835-4B12-B129-790C948D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AE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2022-02-04T21:10:00Z</dcterms:created>
  <dcterms:modified xsi:type="dcterms:W3CDTF">2022-02-04T21:10:00Z</dcterms:modified>
</cp:coreProperties>
</file>