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D38C12" w14:textId="77777777" w:rsidR="00CD0761" w:rsidRDefault="00CD0761" w:rsidP="00CD07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GRENDON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fl.1402)</w:t>
      </w:r>
    </w:p>
    <w:p w14:paraId="35B148AF" w14:textId="77777777" w:rsidR="00CD0761" w:rsidRDefault="00CD0761" w:rsidP="00CD07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Creaton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Northamptonshire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D3E399D" w14:textId="77777777" w:rsidR="00CD0761" w:rsidRDefault="00CD0761" w:rsidP="00CD076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35264A" w14:textId="77777777" w:rsidR="00CD0761" w:rsidRDefault="00CD0761" w:rsidP="00CD076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D0A87E0" w14:textId="77777777" w:rsidR="00CD0761" w:rsidRDefault="00CD0761" w:rsidP="00CD0761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Dec.1402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 a commission to levy and collect in </w:t>
      </w:r>
      <w:proofErr w:type="spellStart"/>
      <w:r>
        <w:rPr>
          <w:rFonts w:ascii="Times New Roman" w:hAnsi="Times New Roman" w:cs="Times New Roman"/>
          <w:sz w:val="24"/>
          <w:szCs w:val="24"/>
        </w:rPr>
        <w:t>Northamptonshire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the tax of a fifteenth and a tenth granted to the King at the last Parliament.</w:t>
      </w:r>
    </w:p>
    <w:p w14:paraId="380B6F8C" w14:textId="77777777" w:rsidR="00CD0761" w:rsidRDefault="00CD0761" w:rsidP="00CD07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p.188)</w:t>
      </w:r>
    </w:p>
    <w:p w14:paraId="29C3192A" w14:textId="77777777" w:rsidR="00CD0761" w:rsidRDefault="00CD0761" w:rsidP="00CD076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A928CA" w14:textId="77777777" w:rsidR="00CD0761" w:rsidRDefault="00CD0761" w:rsidP="00CD076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08EA0A1" w14:textId="77777777" w:rsidR="00CD0761" w:rsidRDefault="00CD0761" w:rsidP="00CD07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May 2021</w:t>
      </w:r>
    </w:p>
    <w:p w14:paraId="186A9E7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E34060" w14:textId="77777777" w:rsidR="00CD0761" w:rsidRDefault="00CD0761" w:rsidP="009139A6">
      <w:r>
        <w:separator/>
      </w:r>
    </w:p>
  </w:endnote>
  <w:endnote w:type="continuationSeparator" w:id="0">
    <w:p w14:paraId="6440E591" w14:textId="77777777" w:rsidR="00CD0761" w:rsidRDefault="00CD076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5E6D7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1D2DA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8010E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4D5255" w14:textId="77777777" w:rsidR="00CD0761" w:rsidRDefault="00CD0761" w:rsidP="009139A6">
      <w:r>
        <w:separator/>
      </w:r>
    </w:p>
  </w:footnote>
  <w:footnote w:type="continuationSeparator" w:id="0">
    <w:p w14:paraId="3342582D" w14:textId="77777777" w:rsidR="00CD0761" w:rsidRDefault="00CD076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0E383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0D664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7E2D6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761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CD0761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AA2044"/>
  <w15:chartTrackingRefBased/>
  <w15:docId w15:val="{7B36DCB0-7ECB-45B4-A8FD-E07D83F2D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2021-06-02T15:38:00Z</dcterms:created>
  <dcterms:modified xsi:type="dcterms:W3CDTF">2021-06-02T15:39:00Z</dcterms:modified>
</cp:coreProperties>
</file>