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4A5DE9" w14:textId="438E3CD1" w:rsidR="00A8173D" w:rsidRDefault="00A8173D" w:rsidP="00A817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GRENDALE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(fl.1484)</w:t>
      </w:r>
    </w:p>
    <w:p w14:paraId="4E018FBB" w14:textId="77777777" w:rsidR="00A8173D" w:rsidRDefault="00A8173D" w:rsidP="00A817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F3DBD7" w14:textId="77777777" w:rsidR="00A8173D" w:rsidRDefault="00A8173D" w:rsidP="00A817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4597F5" w14:textId="77777777" w:rsidR="00A8173D" w:rsidRDefault="00A8173D" w:rsidP="00A817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Carmelites in York by</w:t>
      </w:r>
    </w:p>
    <w:p w14:paraId="62E3451A" w14:textId="77777777" w:rsidR="00A8173D" w:rsidRDefault="00A8173D" w:rsidP="00A817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43DEF201" w14:textId="77777777" w:rsidR="00A8173D" w:rsidRDefault="00A8173D" w:rsidP="00A817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p.99)</w:t>
      </w:r>
    </w:p>
    <w:p w14:paraId="5AF6D7FE" w14:textId="77777777" w:rsidR="00A8173D" w:rsidRDefault="00A8173D" w:rsidP="00A817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C91DFD" w14:textId="77777777" w:rsidR="00A8173D" w:rsidRDefault="00A8173D" w:rsidP="00A817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905046" w14:textId="77777777" w:rsidR="00A8173D" w:rsidRDefault="00A8173D" w:rsidP="00A817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2021</w:t>
      </w:r>
    </w:p>
    <w:p w14:paraId="0CC4189B" w14:textId="5B644D58" w:rsidR="00BA00AB" w:rsidRPr="00A8173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817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021B47" w14:textId="77777777" w:rsidR="00A8173D" w:rsidRDefault="00A8173D" w:rsidP="009139A6">
      <w:r>
        <w:separator/>
      </w:r>
    </w:p>
  </w:endnote>
  <w:endnote w:type="continuationSeparator" w:id="0">
    <w:p w14:paraId="60B8C30E" w14:textId="77777777" w:rsidR="00A8173D" w:rsidRDefault="00A817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9A20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6A6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248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F0A602" w14:textId="77777777" w:rsidR="00A8173D" w:rsidRDefault="00A8173D" w:rsidP="009139A6">
      <w:r>
        <w:separator/>
      </w:r>
    </w:p>
  </w:footnote>
  <w:footnote w:type="continuationSeparator" w:id="0">
    <w:p w14:paraId="06F65A5E" w14:textId="77777777" w:rsidR="00A8173D" w:rsidRDefault="00A817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5D1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29A3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EB5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73D"/>
    <w:rsid w:val="000666E0"/>
    <w:rsid w:val="002510B7"/>
    <w:rsid w:val="005C130B"/>
    <w:rsid w:val="00826F5C"/>
    <w:rsid w:val="009139A6"/>
    <w:rsid w:val="009448BB"/>
    <w:rsid w:val="00A3176C"/>
    <w:rsid w:val="00A8173D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0DFC9"/>
  <w15:chartTrackingRefBased/>
  <w15:docId w15:val="{CB2E567F-F0C7-4DC0-B477-4659D233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2021-04-09T15:19:00Z</dcterms:created>
  <dcterms:modified xsi:type="dcterms:W3CDTF">2021-04-09T15:20:00Z</dcterms:modified>
</cp:coreProperties>
</file>