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GRENAKE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66867" w:rsidRDefault="00A66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Torksey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  <w:bookmarkStart w:id="0" w:name="_GoBack"/>
      <w:bookmarkEnd w:id="0"/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Swynford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24-5)</w:t>
      </w: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8CF" w:rsidRPr="001748CF" w:rsidRDefault="001748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</w:p>
    <w:sectPr w:rsidR="001748CF" w:rsidRPr="001748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CF" w:rsidRDefault="001748CF" w:rsidP="00564E3C">
      <w:pPr>
        <w:spacing w:after="0" w:line="240" w:lineRule="auto"/>
      </w:pPr>
      <w:r>
        <w:separator/>
      </w:r>
    </w:p>
  </w:endnote>
  <w:endnote w:type="continuationSeparator" w:id="0">
    <w:p w:rsidR="001748CF" w:rsidRDefault="001748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66867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CF" w:rsidRDefault="001748CF" w:rsidP="00564E3C">
      <w:pPr>
        <w:spacing w:after="0" w:line="240" w:lineRule="auto"/>
      </w:pPr>
      <w:r>
        <w:separator/>
      </w:r>
    </w:p>
  </w:footnote>
  <w:footnote w:type="continuationSeparator" w:id="0">
    <w:p w:rsidR="001748CF" w:rsidRDefault="001748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8CF"/>
    <w:rsid w:val="001748CF"/>
    <w:rsid w:val="00372DC6"/>
    <w:rsid w:val="00564E3C"/>
    <w:rsid w:val="0064591D"/>
    <w:rsid w:val="00A6686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DA30"/>
  <w15:chartTrackingRefBased/>
  <w15:docId w15:val="{A9C9A36F-C778-46C4-99D6-34FD49E2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2015-12-29T17:14:00Z</dcterms:created>
  <dcterms:modified xsi:type="dcterms:W3CDTF">2015-12-29T17:25:00Z</dcterms:modified>
</cp:coreProperties>
</file>