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5913" w:rsidRDefault="00395913" w:rsidP="003959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GRENACRE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95913" w:rsidRDefault="00395913" w:rsidP="00395913">
      <w:pPr>
        <w:rPr>
          <w:rFonts w:ascii="Times New Roman" w:hAnsi="Times New Roman" w:cs="Times New Roman"/>
        </w:rPr>
      </w:pPr>
    </w:p>
    <w:p w:rsidR="00395913" w:rsidRDefault="00395913" w:rsidP="00395913">
      <w:pPr>
        <w:rPr>
          <w:rFonts w:ascii="Times New Roman" w:hAnsi="Times New Roman" w:cs="Times New Roman"/>
        </w:rPr>
      </w:pPr>
    </w:p>
    <w:p w:rsidR="00395913" w:rsidRDefault="00395913" w:rsidP="003959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Nicholas Webster of Norwich(q.v.).</w:t>
      </w:r>
    </w:p>
    <w:p w:rsidR="00395913" w:rsidRDefault="00395913" w:rsidP="003959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395913" w:rsidRDefault="00395913" w:rsidP="00395913">
      <w:pPr>
        <w:rPr>
          <w:rFonts w:ascii="Times New Roman" w:hAnsi="Times New Roman" w:cs="Times New Roman"/>
        </w:rPr>
      </w:pPr>
    </w:p>
    <w:p w:rsidR="00395913" w:rsidRDefault="00395913" w:rsidP="00395913">
      <w:pPr>
        <w:rPr>
          <w:rFonts w:ascii="Times New Roman" w:hAnsi="Times New Roman" w:cs="Times New Roman"/>
        </w:rPr>
      </w:pPr>
    </w:p>
    <w:p w:rsidR="00395913" w:rsidRDefault="00395913" w:rsidP="003959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December 2017</w:t>
      </w:r>
    </w:p>
    <w:p w:rsidR="006B2F86" w:rsidRPr="00E71FC3" w:rsidRDefault="0039591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5913" w:rsidRDefault="00395913" w:rsidP="00E71FC3">
      <w:r>
        <w:separator/>
      </w:r>
    </w:p>
  </w:endnote>
  <w:endnote w:type="continuationSeparator" w:id="0">
    <w:p w:rsidR="00395913" w:rsidRDefault="0039591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5913" w:rsidRDefault="00395913" w:rsidP="00E71FC3">
      <w:r>
        <w:separator/>
      </w:r>
    </w:p>
  </w:footnote>
  <w:footnote w:type="continuationSeparator" w:id="0">
    <w:p w:rsidR="00395913" w:rsidRDefault="0039591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913"/>
    <w:rsid w:val="001A7C09"/>
    <w:rsid w:val="0039591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216297-937B-4FCB-AE54-CB110AE09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591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2017-12-09T19:24:00Z</dcterms:created>
  <dcterms:modified xsi:type="dcterms:W3CDTF">2017-12-09T19:25:00Z</dcterms:modified>
</cp:coreProperties>
</file>