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02D53" w14:textId="77777777" w:rsidR="00BC566E" w:rsidRDefault="00BC566E" w:rsidP="00BC566E">
      <w:pPr>
        <w:pStyle w:val="NoSpacing"/>
        <w:jc w:val="both"/>
      </w:pPr>
      <w:r>
        <w:rPr>
          <w:u w:val="single"/>
        </w:rPr>
        <w:t>Robert GREMYLO</w:t>
      </w:r>
      <w:r>
        <w:t xml:space="preserve">      (d.ca.1483)</w:t>
      </w:r>
    </w:p>
    <w:p w14:paraId="47B779A1" w14:textId="77777777" w:rsidR="00BC566E" w:rsidRDefault="00BC566E" w:rsidP="00BC566E">
      <w:pPr>
        <w:pStyle w:val="NoSpacing"/>
        <w:jc w:val="both"/>
      </w:pPr>
      <w:r>
        <w:t>Esquire.</w:t>
      </w:r>
    </w:p>
    <w:p w14:paraId="64C20355" w14:textId="77777777" w:rsidR="00BC566E" w:rsidRDefault="00BC566E" w:rsidP="00BC566E">
      <w:pPr>
        <w:pStyle w:val="NoSpacing"/>
        <w:jc w:val="both"/>
      </w:pPr>
    </w:p>
    <w:p w14:paraId="0206B8A9" w14:textId="77777777" w:rsidR="00BC566E" w:rsidRDefault="00BC566E" w:rsidP="00BC566E">
      <w:pPr>
        <w:pStyle w:val="NoSpacing"/>
        <w:jc w:val="both"/>
      </w:pPr>
    </w:p>
    <w:p w14:paraId="56E6EAA2" w14:textId="77777777" w:rsidR="00BC566E" w:rsidRDefault="00BC566E" w:rsidP="00BC566E">
      <w:pPr>
        <w:pStyle w:val="NoSpacing"/>
        <w:jc w:val="both"/>
      </w:pPr>
      <w:r>
        <w:tab/>
        <w:t>1483</w:t>
      </w:r>
      <w:r>
        <w:tab/>
        <w:t>He died in or before this time.</w:t>
      </w:r>
    </w:p>
    <w:p w14:paraId="73C42E61" w14:textId="77777777" w:rsidR="00BC566E" w:rsidRDefault="00BC566E" w:rsidP="00BC566E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483434CD" w14:textId="77777777" w:rsidR="00BC566E" w:rsidRDefault="00BC566E" w:rsidP="00BC566E">
      <w:pPr>
        <w:pStyle w:val="NoSpacing"/>
      </w:pPr>
    </w:p>
    <w:p w14:paraId="15DA762A" w14:textId="77777777" w:rsidR="00BC566E" w:rsidRDefault="00BC566E" w:rsidP="00BC566E">
      <w:pPr>
        <w:pStyle w:val="NoSpacing"/>
      </w:pPr>
    </w:p>
    <w:p w14:paraId="78F3ECFD" w14:textId="77777777" w:rsidR="00BC566E" w:rsidRDefault="00BC566E" w:rsidP="00BC566E">
      <w:pPr>
        <w:pStyle w:val="NoSpacing"/>
      </w:pPr>
      <w:r>
        <w:t xml:space="preserve">Executor:   Geoffrey </w:t>
      </w:r>
      <w:proofErr w:type="spellStart"/>
      <w:r>
        <w:t>St.German</w:t>
      </w:r>
      <w:proofErr w:type="spellEnd"/>
      <w:r>
        <w:t xml:space="preserve"> of Northampton(q.v.).   (ibid.)</w:t>
      </w:r>
    </w:p>
    <w:p w14:paraId="40D7ADE8" w14:textId="77777777" w:rsidR="00BC566E" w:rsidRDefault="00BC566E" w:rsidP="00BC566E">
      <w:pPr>
        <w:pStyle w:val="NoSpacing"/>
      </w:pPr>
    </w:p>
    <w:p w14:paraId="2D376AD5" w14:textId="77777777" w:rsidR="00BC566E" w:rsidRDefault="00BC566E" w:rsidP="00BC566E">
      <w:pPr>
        <w:pStyle w:val="NoSpacing"/>
      </w:pPr>
    </w:p>
    <w:p w14:paraId="420A4725" w14:textId="77777777" w:rsidR="00BC566E" w:rsidRDefault="00BC566E" w:rsidP="00BC566E">
      <w:pPr>
        <w:pStyle w:val="NoSpacing"/>
        <w:jc w:val="both"/>
      </w:pPr>
      <w:r>
        <w:t>30 January 2020</w:t>
      </w:r>
    </w:p>
    <w:p w14:paraId="77F25301" w14:textId="77777777" w:rsidR="006B2F86" w:rsidRPr="00E71FC3" w:rsidRDefault="00BC56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61481" w14:textId="77777777" w:rsidR="00BC566E" w:rsidRDefault="00BC566E" w:rsidP="00E71FC3">
      <w:pPr>
        <w:spacing w:after="0" w:line="240" w:lineRule="auto"/>
      </w:pPr>
      <w:r>
        <w:separator/>
      </w:r>
    </w:p>
  </w:endnote>
  <w:endnote w:type="continuationSeparator" w:id="0">
    <w:p w14:paraId="2D460367" w14:textId="77777777" w:rsidR="00BC566E" w:rsidRDefault="00BC56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166F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73A29" w14:textId="77777777" w:rsidR="00BC566E" w:rsidRDefault="00BC566E" w:rsidP="00E71FC3">
      <w:pPr>
        <w:spacing w:after="0" w:line="240" w:lineRule="auto"/>
      </w:pPr>
      <w:r>
        <w:separator/>
      </w:r>
    </w:p>
  </w:footnote>
  <w:footnote w:type="continuationSeparator" w:id="0">
    <w:p w14:paraId="64265F0A" w14:textId="77777777" w:rsidR="00BC566E" w:rsidRDefault="00BC56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6E"/>
    <w:rsid w:val="001A7C09"/>
    <w:rsid w:val="00577BD5"/>
    <w:rsid w:val="006A1F77"/>
    <w:rsid w:val="00733BE7"/>
    <w:rsid w:val="00AB52E8"/>
    <w:rsid w:val="00B16D3F"/>
    <w:rsid w:val="00BC566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384A5"/>
  <w15:chartTrackingRefBased/>
  <w15:docId w15:val="{560B83D1-B756-4312-80DC-B2B2AC34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C56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2020-02-12T20:12:00Z</dcterms:created>
  <dcterms:modified xsi:type="dcterms:W3CDTF">2020-02-12T20:12:00Z</dcterms:modified>
</cp:coreProperties>
</file>