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671" w:rsidRDefault="00385671" w:rsidP="0038567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GREMONDE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385671" w:rsidRDefault="00385671" w:rsidP="0038567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Hull.</w:t>
      </w:r>
    </w:p>
    <w:p w:rsidR="00385671" w:rsidRDefault="00385671" w:rsidP="0038567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85671" w:rsidRDefault="00385671" w:rsidP="0038567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85671" w:rsidRDefault="00385671" w:rsidP="0038567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 and William </w:t>
      </w:r>
      <w:proofErr w:type="spellStart"/>
      <w:r>
        <w:rPr>
          <w:rStyle w:val="Hyperlink"/>
          <w:color w:val="auto"/>
          <w:u w:val="none"/>
        </w:rPr>
        <w:t>Pevole</w:t>
      </w:r>
      <w:proofErr w:type="spellEnd"/>
      <w:r>
        <w:rPr>
          <w:rStyle w:val="Hyperlink"/>
          <w:color w:val="auto"/>
          <w:u w:val="none"/>
        </w:rPr>
        <w:t xml:space="preserve"> of Hull(q.v.) made a plaint of debt against Joan</w:t>
      </w:r>
    </w:p>
    <w:p w:rsidR="00385671" w:rsidRDefault="00385671" w:rsidP="0038567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Helperby</w:t>
      </w:r>
      <w:proofErr w:type="spellEnd"/>
      <w:r>
        <w:rPr>
          <w:rStyle w:val="Hyperlink"/>
          <w:color w:val="auto"/>
          <w:u w:val="none"/>
        </w:rPr>
        <w:t xml:space="preserve"> of Scarborough(q.v.) and her son, William(q.v.).</w:t>
      </w:r>
    </w:p>
    <w:p w:rsidR="00385671" w:rsidRDefault="00385671" w:rsidP="00385671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385671" w:rsidRDefault="00385671" w:rsidP="00385671">
      <w:pPr>
        <w:pStyle w:val="NoSpacing"/>
        <w:rPr>
          <w:rStyle w:val="Hyperlink"/>
          <w:color w:val="auto"/>
          <w:u w:val="none"/>
        </w:rPr>
      </w:pPr>
    </w:p>
    <w:p w:rsidR="00385671" w:rsidRDefault="00385671" w:rsidP="00385671">
      <w:pPr>
        <w:pStyle w:val="NoSpacing"/>
        <w:rPr>
          <w:rStyle w:val="Hyperlink"/>
          <w:color w:val="auto"/>
          <w:u w:val="none"/>
        </w:rPr>
      </w:pPr>
    </w:p>
    <w:p w:rsidR="00385671" w:rsidRDefault="00385671" w:rsidP="0038567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June 2016</w:t>
      </w:r>
    </w:p>
    <w:p w:rsidR="006B2F86" w:rsidRPr="00E71FC3" w:rsidRDefault="0038567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671" w:rsidRDefault="00385671" w:rsidP="00E71FC3">
      <w:pPr>
        <w:spacing w:after="0" w:line="240" w:lineRule="auto"/>
      </w:pPr>
      <w:r>
        <w:separator/>
      </w:r>
    </w:p>
  </w:endnote>
  <w:endnote w:type="continuationSeparator" w:id="0">
    <w:p w:rsidR="00385671" w:rsidRDefault="003856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671" w:rsidRDefault="00385671" w:rsidP="00E71FC3">
      <w:pPr>
        <w:spacing w:after="0" w:line="240" w:lineRule="auto"/>
      </w:pPr>
      <w:r>
        <w:separator/>
      </w:r>
    </w:p>
  </w:footnote>
  <w:footnote w:type="continuationSeparator" w:id="0">
    <w:p w:rsidR="00385671" w:rsidRDefault="003856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671"/>
    <w:rsid w:val="001A7C09"/>
    <w:rsid w:val="0038567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33CAEB-B70F-4932-92D1-AA5EAD12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856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2016-10-22T19:01:00Z</dcterms:created>
  <dcterms:modified xsi:type="dcterms:W3CDTF">2016-10-22T19:01:00Z</dcterms:modified>
</cp:coreProperties>
</file>