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EDF8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GREKE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6042074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75DE86C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AA2877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DF1DAC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4820B0D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4BEEDB13" w14:textId="77777777" w:rsidR="00A472ED" w:rsidRPr="00065994" w:rsidRDefault="00A472ED" w:rsidP="00A472E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5574138" w14:textId="77777777" w:rsidR="00A472ED" w:rsidRDefault="00A472ED" w:rsidP="00A472E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F6DC89A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B58BD1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C1C2E4" w14:textId="77777777" w:rsidR="00A472ED" w:rsidRDefault="00A472ED" w:rsidP="00A472E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683DED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B5353" w14:textId="77777777" w:rsidR="00A472ED" w:rsidRDefault="00A472ED" w:rsidP="009139A6">
      <w:r>
        <w:separator/>
      </w:r>
    </w:p>
  </w:endnote>
  <w:endnote w:type="continuationSeparator" w:id="0">
    <w:p w14:paraId="5D9B4F81" w14:textId="77777777" w:rsidR="00A472ED" w:rsidRDefault="00A472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3A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D9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B6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1FFB" w14:textId="77777777" w:rsidR="00A472ED" w:rsidRDefault="00A472ED" w:rsidP="009139A6">
      <w:r>
        <w:separator/>
      </w:r>
    </w:p>
  </w:footnote>
  <w:footnote w:type="continuationSeparator" w:id="0">
    <w:p w14:paraId="323F6F19" w14:textId="77777777" w:rsidR="00A472ED" w:rsidRDefault="00A472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AA7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D7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A7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E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472ED"/>
    <w:rsid w:val="00AE65F8"/>
    <w:rsid w:val="00B4056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BB11C"/>
  <w15:chartTrackingRefBased/>
  <w15:docId w15:val="{44E080F7-B75A-44CE-81D0-0CD55FBD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2025-01-11T07:37:00Z</dcterms:created>
  <dcterms:modified xsi:type="dcterms:W3CDTF">2025-01-11T07:37:00Z</dcterms:modified>
</cp:coreProperties>
</file>