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549AF" w14:textId="77777777" w:rsidR="009715E4" w:rsidRDefault="009715E4" w:rsidP="009715E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Bernard GREKE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058C3BA" w14:textId="77777777" w:rsidR="009715E4" w:rsidRDefault="009715E4" w:rsidP="009715E4">
      <w:pPr>
        <w:pStyle w:val="NoSpacing"/>
        <w:rPr>
          <w:rFonts w:cs="Times New Roman"/>
          <w:szCs w:val="24"/>
        </w:rPr>
      </w:pPr>
    </w:p>
    <w:p w14:paraId="68596181" w14:textId="77777777" w:rsidR="009715E4" w:rsidRDefault="009715E4" w:rsidP="009715E4">
      <w:pPr>
        <w:pStyle w:val="NoSpacing"/>
        <w:rPr>
          <w:rFonts w:cs="Times New Roman"/>
          <w:szCs w:val="24"/>
        </w:rPr>
      </w:pPr>
    </w:p>
    <w:p w14:paraId="47FE6EC7" w14:textId="77777777" w:rsidR="009715E4" w:rsidRDefault="009715E4" w:rsidP="009715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Edenbridge, Kent,</w:t>
      </w:r>
    </w:p>
    <w:p w14:paraId="06EC9326" w14:textId="77777777" w:rsidR="009715E4" w:rsidRDefault="009715E4" w:rsidP="009715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8302B1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3CD5DDE4" w14:textId="77777777" w:rsidR="009715E4" w:rsidRDefault="009715E4" w:rsidP="009715E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AE396F" w14:textId="77777777" w:rsidR="009715E4" w:rsidRDefault="009715E4" w:rsidP="009715E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p.103)</w:t>
      </w:r>
    </w:p>
    <w:p w14:paraId="7DDE4DB5" w14:textId="77777777" w:rsidR="009715E4" w:rsidRDefault="009715E4" w:rsidP="009715E4">
      <w:pPr>
        <w:pStyle w:val="NoSpacing"/>
        <w:rPr>
          <w:rFonts w:eastAsia="Times New Roman" w:cs="Times New Roman"/>
          <w:szCs w:val="24"/>
        </w:rPr>
      </w:pPr>
    </w:p>
    <w:p w14:paraId="545818A8" w14:textId="77777777" w:rsidR="009715E4" w:rsidRDefault="009715E4" w:rsidP="009715E4">
      <w:pPr>
        <w:pStyle w:val="NoSpacing"/>
        <w:rPr>
          <w:rFonts w:eastAsia="Times New Roman" w:cs="Times New Roman"/>
          <w:szCs w:val="24"/>
        </w:rPr>
      </w:pPr>
    </w:p>
    <w:p w14:paraId="52B6C144" w14:textId="77777777" w:rsidR="009715E4" w:rsidRDefault="009715E4" w:rsidP="009715E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July 2023</w:t>
      </w:r>
    </w:p>
    <w:p w14:paraId="0350A3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11701" w14:textId="77777777" w:rsidR="009715E4" w:rsidRDefault="009715E4" w:rsidP="009139A6">
      <w:r>
        <w:separator/>
      </w:r>
    </w:p>
  </w:endnote>
  <w:endnote w:type="continuationSeparator" w:id="0">
    <w:p w14:paraId="585BF60E" w14:textId="77777777" w:rsidR="009715E4" w:rsidRDefault="009715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690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DC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E9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163C3" w14:textId="77777777" w:rsidR="009715E4" w:rsidRDefault="009715E4" w:rsidP="009139A6">
      <w:r>
        <w:separator/>
      </w:r>
    </w:p>
  </w:footnote>
  <w:footnote w:type="continuationSeparator" w:id="0">
    <w:p w14:paraId="78A893C1" w14:textId="77777777" w:rsidR="009715E4" w:rsidRDefault="009715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EE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AA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E0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E4"/>
    <w:rsid w:val="000666E0"/>
    <w:rsid w:val="002510B7"/>
    <w:rsid w:val="005C130B"/>
    <w:rsid w:val="00826F5C"/>
    <w:rsid w:val="009139A6"/>
    <w:rsid w:val="009448BB"/>
    <w:rsid w:val="00947624"/>
    <w:rsid w:val="009715E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6C03F"/>
  <w15:chartTrackingRefBased/>
  <w15:docId w15:val="{E8BAA288-8A30-4EA6-98AE-31076B5E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2023-07-29T16:05:00Z</dcterms:created>
  <dcterms:modified xsi:type="dcterms:W3CDTF">2023-07-29T16:05:00Z</dcterms:modified>
</cp:coreProperties>
</file>