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Sampson GREGOR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Sanctum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Karentcum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p.112)</w:t>
      </w: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74D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74D" w:rsidRPr="0021214B" w:rsidRDefault="0064074D" w:rsidP="006407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2016</w:t>
      </w:r>
    </w:p>
    <w:p w:rsidR="006B2F86" w:rsidRPr="0064074D" w:rsidRDefault="006407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407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74D" w:rsidRDefault="0064074D" w:rsidP="00E71FC3">
      <w:pPr>
        <w:spacing w:after="0" w:line="240" w:lineRule="auto"/>
      </w:pPr>
      <w:r>
        <w:separator/>
      </w:r>
    </w:p>
  </w:endnote>
  <w:endnote w:type="continuationSeparator" w:id="0">
    <w:p w:rsidR="0064074D" w:rsidRDefault="006407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74D" w:rsidRDefault="0064074D" w:rsidP="00E71FC3">
      <w:pPr>
        <w:spacing w:after="0" w:line="240" w:lineRule="auto"/>
      </w:pPr>
      <w:r>
        <w:separator/>
      </w:r>
    </w:p>
  </w:footnote>
  <w:footnote w:type="continuationSeparator" w:id="0">
    <w:p w:rsidR="0064074D" w:rsidRDefault="006407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74D"/>
    <w:rsid w:val="0064074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DEE5"/>
  <w15:chartTrackingRefBased/>
  <w15:docId w15:val="{93FAB37C-B427-4067-81DF-15495C64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2016-05-31T20:57:00Z</dcterms:created>
  <dcterms:modified xsi:type="dcterms:W3CDTF">2016-05-31T20:58:00Z</dcterms:modified>
</cp:coreProperties>
</file>