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BE4" w:rsidRDefault="00A22BE4" w:rsidP="00A22B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GREGOR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A22BE4" w:rsidRDefault="00A22BE4" w:rsidP="00A22B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Pr</w:t>
      </w:r>
      <w:r w:rsidR="00E01EA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ory and Covent of Bodmin, Cornwall.</w:t>
      </w:r>
    </w:p>
    <w:p w:rsidR="00A22BE4" w:rsidRDefault="00A22BE4" w:rsidP="00A22B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BE4" w:rsidRDefault="00A22BE4" w:rsidP="00A22B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BE4" w:rsidRDefault="00A22BE4" w:rsidP="00A22BE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A22BE4" w:rsidRDefault="00A22BE4" w:rsidP="00A22B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0C0E27" w:rsidRDefault="000C0E27" w:rsidP="000C0E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</w:t>
      </w:r>
    </w:p>
    <w:p w:rsidR="000C0E27" w:rsidRDefault="000C0E27" w:rsidP="000C0E2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0C0E27" w:rsidRDefault="000C0E27" w:rsidP="000C0E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p.73)</w:t>
      </w:r>
    </w:p>
    <w:p w:rsidR="00310DED" w:rsidRDefault="00310DED" w:rsidP="00310D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priest by Edmund Lacy, Bishop of Exeter(q.v.), in the</w:t>
      </w:r>
    </w:p>
    <w:p w:rsidR="00310DED" w:rsidRDefault="00310DED" w:rsidP="00310D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310DED" w:rsidRDefault="00310DED" w:rsidP="00310D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A22BE4" w:rsidRDefault="00A22BE4" w:rsidP="00A22B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BE4" w:rsidRDefault="00A22BE4" w:rsidP="00A22B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A22BE4" w:rsidP="00A22B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p w:rsidR="00310DED" w:rsidRPr="00A22BE4" w:rsidRDefault="00310DED" w:rsidP="00A22B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  <w:bookmarkStart w:id="0" w:name="_GoBack"/>
      <w:bookmarkEnd w:id="0"/>
    </w:p>
    <w:sectPr w:rsidR="00310DED" w:rsidRPr="00A22B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BE4" w:rsidRDefault="00A22BE4" w:rsidP="00564E3C">
      <w:pPr>
        <w:spacing w:after="0" w:line="240" w:lineRule="auto"/>
      </w:pPr>
      <w:r>
        <w:separator/>
      </w:r>
    </w:p>
  </w:endnote>
  <w:endnote w:type="continuationSeparator" w:id="0">
    <w:p w:rsidR="00A22BE4" w:rsidRDefault="00A22BE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10DED">
      <w:rPr>
        <w:rFonts w:ascii="Times New Roman" w:hAnsi="Times New Roman" w:cs="Times New Roman"/>
        <w:noProof/>
        <w:sz w:val="24"/>
        <w:szCs w:val="24"/>
      </w:rPr>
      <w:t>10 May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BE4" w:rsidRDefault="00A22BE4" w:rsidP="00564E3C">
      <w:pPr>
        <w:spacing w:after="0" w:line="240" w:lineRule="auto"/>
      </w:pPr>
      <w:r>
        <w:separator/>
      </w:r>
    </w:p>
  </w:footnote>
  <w:footnote w:type="continuationSeparator" w:id="0">
    <w:p w:rsidR="00A22BE4" w:rsidRDefault="00A22BE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BE4"/>
    <w:rsid w:val="000C0E27"/>
    <w:rsid w:val="00310DED"/>
    <w:rsid w:val="00372DC6"/>
    <w:rsid w:val="00564E3C"/>
    <w:rsid w:val="0064591D"/>
    <w:rsid w:val="00A22BE4"/>
    <w:rsid w:val="00DD5B8A"/>
    <w:rsid w:val="00E01EA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EC5BE"/>
  <w15:chartTrackingRefBased/>
  <w15:docId w15:val="{1C9B9FC9-472F-4180-B0C7-FD3E3D4D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8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2016-01-28T16:48:00Z</dcterms:created>
  <dcterms:modified xsi:type="dcterms:W3CDTF">2016-05-10T08:09:00Z</dcterms:modified>
</cp:coreProperties>
</file>