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GREGOR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St.Austell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77E5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77E5" w:rsidRPr="00380B8D" w:rsidRDefault="00CE77E5" w:rsidP="00CE77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CE77E5" w:rsidRDefault="00CE77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E77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7E5" w:rsidRDefault="00CE77E5" w:rsidP="00E71FC3">
      <w:pPr>
        <w:spacing w:after="0" w:line="240" w:lineRule="auto"/>
      </w:pPr>
      <w:r>
        <w:separator/>
      </w:r>
    </w:p>
  </w:endnote>
  <w:endnote w:type="continuationSeparator" w:id="0">
    <w:p w:rsidR="00CE77E5" w:rsidRDefault="00CE77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7E5" w:rsidRDefault="00CE77E5" w:rsidP="00E71FC3">
      <w:pPr>
        <w:spacing w:after="0" w:line="240" w:lineRule="auto"/>
      </w:pPr>
      <w:r>
        <w:separator/>
      </w:r>
    </w:p>
  </w:footnote>
  <w:footnote w:type="continuationSeparator" w:id="0">
    <w:p w:rsidR="00CE77E5" w:rsidRDefault="00CE77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7E5"/>
    <w:rsid w:val="00AB52E8"/>
    <w:rsid w:val="00B16D3F"/>
    <w:rsid w:val="00CE77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B21EC"/>
  <w15:chartTrackingRefBased/>
  <w15:docId w15:val="{C3BDDE62-04CD-47CE-9F59-31B30CE3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2016-06-04T15:49:00Z</dcterms:created>
  <dcterms:modified xsi:type="dcterms:W3CDTF">2016-06-04T15:50:00Z</dcterms:modified>
</cp:coreProperties>
</file>