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3D001" w14:textId="77777777" w:rsidR="00E1575A" w:rsidRDefault="00E1575A" w:rsidP="00E157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GREGGE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55F9D8A" w14:textId="77777777" w:rsidR="00E1575A" w:rsidRDefault="00E1575A" w:rsidP="00E157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Plumstead, Kent. Husbandman.</w:t>
      </w:r>
    </w:p>
    <w:p w14:paraId="002B958C" w14:textId="77777777" w:rsidR="00E1575A" w:rsidRDefault="00E1575A" w:rsidP="00E1575A">
      <w:pPr>
        <w:rPr>
          <w:rFonts w:ascii="Times New Roman" w:hAnsi="Times New Roman" w:cs="Times New Roman"/>
        </w:rPr>
      </w:pPr>
    </w:p>
    <w:p w14:paraId="2314CA3E" w14:textId="77777777" w:rsidR="00E1575A" w:rsidRDefault="00E1575A" w:rsidP="00E1575A">
      <w:pPr>
        <w:rPr>
          <w:rFonts w:ascii="Times New Roman" w:hAnsi="Times New Roman" w:cs="Times New Roman"/>
        </w:rPr>
      </w:pPr>
    </w:p>
    <w:p w14:paraId="6F9F70B5" w14:textId="77777777" w:rsidR="00E1575A" w:rsidRDefault="00E1575A" w:rsidP="00E1575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Mortemere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Coke(q.v.), Thomas Dene(q.v.), John </w:t>
      </w:r>
      <w:proofErr w:type="spellStart"/>
      <w:r>
        <w:rPr>
          <w:rFonts w:ascii="Times New Roman" w:hAnsi="Times New Roman" w:cs="Times New Roman"/>
        </w:rPr>
        <w:t>Cok</w:t>
      </w:r>
      <w:proofErr w:type="spellEnd"/>
      <w:r>
        <w:rPr>
          <w:rFonts w:ascii="Times New Roman" w:hAnsi="Times New Roman" w:cs="Times New Roman"/>
        </w:rPr>
        <w:t xml:space="preserve">(q.v.) and Thomas London, </w:t>
      </w:r>
    </w:p>
    <w:p w14:paraId="52B3C338" w14:textId="77777777" w:rsidR="00E1575A" w:rsidRDefault="00E1575A" w:rsidP="00E1575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Vicar(q.v.),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Plumstead.</w:t>
      </w:r>
    </w:p>
    <w:p w14:paraId="555511BC" w14:textId="77777777" w:rsidR="00E1575A" w:rsidRDefault="00E1575A" w:rsidP="00E1575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B9643B2" w14:textId="77777777" w:rsidR="00E1575A" w:rsidRDefault="00E1575A" w:rsidP="00E1575A">
      <w:pPr>
        <w:rPr>
          <w:rFonts w:ascii="Times New Roman" w:hAnsi="Times New Roman" w:cs="Times New Roman"/>
        </w:rPr>
      </w:pPr>
    </w:p>
    <w:p w14:paraId="0EAFDACF" w14:textId="77777777" w:rsidR="00E1575A" w:rsidRDefault="00E1575A" w:rsidP="00E1575A">
      <w:pPr>
        <w:rPr>
          <w:rFonts w:ascii="Times New Roman" w:hAnsi="Times New Roman" w:cs="Times New Roman"/>
        </w:rPr>
      </w:pPr>
    </w:p>
    <w:p w14:paraId="0B69F432" w14:textId="77777777" w:rsidR="00E1575A" w:rsidRDefault="00E1575A" w:rsidP="00E157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2018</w:t>
      </w:r>
    </w:p>
    <w:p w14:paraId="7AC9D018" w14:textId="77777777" w:rsidR="006B2F86" w:rsidRPr="00E71FC3" w:rsidRDefault="00E157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D3D7F" w14:textId="77777777" w:rsidR="00E1575A" w:rsidRDefault="00E1575A" w:rsidP="00E71FC3">
      <w:r>
        <w:separator/>
      </w:r>
    </w:p>
  </w:endnote>
  <w:endnote w:type="continuationSeparator" w:id="0">
    <w:p w14:paraId="58D8B8A9" w14:textId="77777777" w:rsidR="00E1575A" w:rsidRDefault="00E157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EA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123C6" w14:textId="77777777" w:rsidR="00E1575A" w:rsidRDefault="00E1575A" w:rsidP="00E71FC3">
      <w:r>
        <w:separator/>
      </w:r>
    </w:p>
  </w:footnote>
  <w:footnote w:type="continuationSeparator" w:id="0">
    <w:p w14:paraId="26766FDC" w14:textId="77777777" w:rsidR="00E1575A" w:rsidRDefault="00E157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5A"/>
    <w:rsid w:val="001A7C09"/>
    <w:rsid w:val="00577BD5"/>
    <w:rsid w:val="00656CBA"/>
    <w:rsid w:val="006A1F77"/>
    <w:rsid w:val="00733BE7"/>
    <w:rsid w:val="00AB52E8"/>
    <w:rsid w:val="00B16D3F"/>
    <w:rsid w:val="00BB41AC"/>
    <w:rsid w:val="00E157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F43C"/>
  <w15:chartTrackingRefBased/>
  <w15:docId w15:val="{4227BE2A-6859-4BEC-B4DB-862164B5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7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2018-07-16T20:01:00Z</dcterms:created>
  <dcterms:modified xsi:type="dcterms:W3CDTF">2018-07-16T20:06:00Z</dcterms:modified>
</cp:coreProperties>
</file>