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179A26" w14:textId="77777777" w:rsidR="001C7EC7" w:rsidRDefault="001C7EC7" w:rsidP="001C7EC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GREGGE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fl.1470)</w:t>
      </w:r>
    </w:p>
    <w:p w14:paraId="14816106" w14:textId="77777777" w:rsidR="001C7EC7" w:rsidRDefault="001C7EC7" w:rsidP="001C7EC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Hereford. Vintner.</w:t>
      </w:r>
    </w:p>
    <w:p w14:paraId="4273E604" w14:textId="77777777" w:rsidR="001C7EC7" w:rsidRDefault="001C7EC7" w:rsidP="001C7EC7">
      <w:pPr>
        <w:pStyle w:val="NoSpacing"/>
        <w:rPr>
          <w:rFonts w:cs="Times New Roman"/>
          <w:szCs w:val="24"/>
        </w:rPr>
      </w:pPr>
    </w:p>
    <w:p w14:paraId="734C0230" w14:textId="77777777" w:rsidR="001C7EC7" w:rsidRDefault="001C7EC7" w:rsidP="001C7EC7">
      <w:pPr>
        <w:pStyle w:val="NoSpacing"/>
        <w:rPr>
          <w:rFonts w:cs="Times New Roman"/>
          <w:szCs w:val="24"/>
        </w:rPr>
      </w:pPr>
    </w:p>
    <w:p w14:paraId="45FCEA5E" w14:textId="77777777" w:rsidR="001C7EC7" w:rsidRDefault="001C7EC7" w:rsidP="001C7EC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1470</w:t>
      </w:r>
      <w:r>
        <w:rPr>
          <w:rFonts w:cs="Times New Roman"/>
          <w:szCs w:val="24"/>
        </w:rPr>
        <w:tab/>
        <w:t xml:space="preserve">Henry Meton(q.v.) brought a plaint of trespass and assault against him and </w:t>
      </w:r>
    </w:p>
    <w:p w14:paraId="12B7E69A" w14:textId="77777777" w:rsidR="001C7EC7" w:rsidRPr="0059423E" w:rsidRDefault="001C7EC7" w:rsidP="001C7EC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11 others.</w:t>
      </w:r>
    </w:p>
    <w:p w14:paraId="34165C3E" w14:textId="77777777" w:rsidR="001C7EC7" w:rsidRDefault="001C7EC7" w:rsidP="001C7EC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AA2462">
          <w:rPr>
            <w:rStyle w:val="Hyperlink"/>
            <w:rFonts w:cs="Times New Roman"/>
            <w:szCs w:val="24"/>
          </w:rPr>
          <w:t>http://aalt.law.uh.edu/Indices/CP40Indices/CP40no837/CP40no837Pl.htm</w:t>
        </w:r>
      </w:hyperlink>
      <w:r>
        <w:rPr>
          <w:rFonts w:cs="Times New Roman"/>
          <w:szCs w:val="24"/>
        </w:rPr>
        <w:t xml:space="preserve"> )</w:t>
      </w:r>
    </w:p>
    <w:p w14:paraId="58DD7623" w14:textId="77777777" w:rsidR="001C7EC7" w:rsidRDefault="001C7EC7" w:rsidP="001C7EC7">
      <w:pPr>
        <w:pStyle w:val="NoSpacing"/>
        <w:rPr>
          <w:rFonts w:cs="Times New Roman"/>
          <w:szCs w:val="24"/>
        </w:rPr>
      </w:pPr>
    </w:p>
    <w:p w14:paraId="4309FEB9" w14:textId="77777777" w:rsidR="001C7EC7" w:rsidRDefault="001C7EC7" w:rsidP="001C7EC7">
      <w:pPr>
        <w:pStyle w:val="NoSpacing"/>
        <w:rPr>
          <w:rFonts w:cs="Times New Roman"/>
          <w:szCs w:val="24"/>
        </w:rPr>
      </w:pPr>
    </w:p>
    <w:p w14:paraId="717DC929" w14:textId="77777777" w:rsidR="001C7EC7" w:rsidRDefault="001C7EC7" w:rsidP="001C7EC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20 February 2025</w:t>
      </w:r>
    </w:p>
    <w:p w14:paraId="57AE9A98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289500" w14:textId="77777777" w:rsidR="001C7EC7" w:rsidRDefault="001C7EC7" w:rsidP="009139A6">
      <w:r>
        <w:separator/>
      </w:r>
    </w:p>
  </w:endnote>
  <w:endnote w:type="continuationSeparator" w:id="0">
    <w:p w14:paraId="7AAA6CCA" w14:textId="77777777" w:rsidR="001C7EC7" w:rsidRDefault="001C7EC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4E172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7582B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40F50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648FF9" w14:textId="77777777" w:rsidR="001C7EC7" w:rsidRDefault="001C7EC7" w:rsidP="009139A6">
      <w:r>
        <w:separator/>
      </w:r>
    </w:p>
  </w:footnote>
  <w:footnote w:type="continuationSeparator" w:id="0">
    <w:p w14:paraId="0C598FAC" w14:textId="77777777" w:rsidR="001C7EC7" w:rsidRDefault="001C7EC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EC5D1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8EB82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58EEB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7EC7"/>
    <w:rsid w:val="000666E0"/>
    <w:rsid w:val="001C7EC7"/>
    <w:rsid w:val="001F7884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3CB345"/>
  <w15:chartTrackingRefBased/>
  <w15:docId w15:val="{BFF78987-0E14-4465-902A-E9CA865A46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1C7EC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37/CP40no837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48</Words>
  <Characters>277</Characters>
  <Application>Microsoft Office Word</Application>
  <DocSecurity>0</DocSecurity>
  <Lines>2</Lines>
  <Paragraphs>1</Paragraphs>
  <ScaleCrop>false</ScaleCrop>
  <Company/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2025-02-20T20:37:00Z</dcterms:created>
  <dcterms:modified xsi:type="dcterms:W3CDTF">2025-02-20T20:38:00Z</dcterms:modified>
</cp:coreProperties>
</file>