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25BC5" w14:textId="77777777" w:rsidR="00C22DE0" w:rsidRDefault="00C22DE0" w:rsidP="00C22D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GREGG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1CD750E3" w14:textId="77777777" w:rsidR="00C22DE0" w:rsidRDefault="00C22DE0" w:rsidP="00C22D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Soham Tony, Norfolk. Gentleman.</w:t>
      </w:r>
    </w:p>
    <w:p w14:paraId="0B46D069" w14:textId="77777777" w:rsidR="00C22DE0" w:rsidRDefault="00C22DE0" w:rsidP="00C22D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B60B9C" w14:textId="77777777" w:rsidR="00C22DE0" w:rsidRDefault="00C22DE0" w:rsidP="00C22D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E833BF" w14:textId="77777777" w:rsidR="00C22DE0" w:rsidRDefault="00C22DE0" w:rsidP="00C22D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Alvertyche</w:t>
      </w:r>
      <w:proofErr w:type="spellEnd"/>
      <w:r>
        <w:rPr>
          <w:rFonts w:ascii="Times New Roman" w:hAnsi="Times New Roman" w:cs="Times New Roman"/>
          <w:sz w:val="24"/>
          <w:szCs w:val="24"/>
        </w:rPr>
        <w:t>, clerk(q.v.), brought a plaint of trespass against him.</w:t>
      </w:r>
    </w:p>
    <w:p w14:paraId="6715D238" w14:textId="77777777" w:rsidR="00C22DE0" w:rsidRDefault="00C22DE0" w:rsidP="00C22D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2522F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B2E9226" w14:textId="77777777" w:rsidR="00C22DE0" w:rsidRDefault="00C22DE0" w:rsidP="00C22D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A99F02" w14:textId="77777777" w:rsidR="00C22DE0" w:rsidRDefault="00C22DE0" w:rsidP="00C22D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45FC73" w14:textId="77777777" w:rsidR="00C22DE0" w:rsidRDefault="00C22DE0" w:rsidP="00C22D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2022</w:t>
      </w:r>
    </w:p>
    <w:p w14:paraId="21C74CC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7582B" w14:textId="77777777" w:rsidR="00C22DE0" w:rsidRDefault="00C22DE0" w:rsidP="009139A6">
      <w:r>
        <w:separator/>
      </w:r>
    </w:p>
  </w:endnote>
  <w:endnote w:type="continuationSeparator" w:id="0">
    <w:p w14:paraId="23552A5E" w14:textId="77777777" w:rsidR="00C22DE0" w:rsidRDefault="00C22D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8AB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0BBC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FE6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87E0C" w14:textId="77777777" w:rsidR="00C22DE0" w:rsidRDefault="00C22DE0" w:rsidP="009139A6">
      <w:r>
        <w:separator/>
      </w:r>
    </w:p>
  </w:footnote>
  <w:footnote w:type="continuationSeparator" w:id="0">
    <w:p w14:paraId="7F3BB686" w14:textId="77777777" w:rsidR="00C22DE0" w:rsidRDefault="00C22D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67D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EAB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532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DE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22DE0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A175E"/>
  <w15:chartTrackingRefBased/>
  <w15:docId w15:val="{B311EA29-C683-447B-BA9D-A6285048F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C22DE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2022-04-23T21:01:00Z</dcterms:created>
  <dcterms:modified xsi:type="dcterms:W3CDTF">2022-04-23T21:02:00Z</dcterms:modified>
</cp:coreProperties>
</file>