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1FE3F" w14:textId="77777777" w:rsidR="00B92F30" w:rsidRDefault="00B92F30" w:rsidP="00B92F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GREGFORD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fl.1474)</w:t>
      </w:r>
    </w:p>
    <w:p w14:paraId="38B37B83" w14:textId="77777777" w:rsidR="00B92F30" w:rsidRDefault="00B92F30" w:rsidP="00B92F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589629DE" w14:textId="77777777" w:rsidR="00B92F30" w:rsidRDefault="00B92F30" w:rsidP="00B92F30">
      <w:pPr>
        <w:pStyle w:val="NoSpacing"/>
        <w:rPr>
          <w:rFonts w:cs="Times New Roman"/>
          <w:szCs w:val="24"/>
        </w:rPr>
      </w:pPr>
    </w:p>
    <w:p w14:paraId="13D10091" w14:textId="77777777" w:rsidR="00B92F30" w:rsidRDefault="00B92F30" w:rsidP="00B92F30">
      <w:pPr>
        <w:pStyle w:val="NoSpacing"/>
        <w:rPr>
          <w:rFonts w:cs="Times New Roman"/>
          <w:szCs w:val="24"/>
        </w:rPr>
      </w:pPr>
    </w:p>
    <w:p w14:paraId="540F8920" w14:textId="77777777" w:rsidR="00B92F30" w:rsidRDefault="00B92F30" w:rsidP="00B92F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1474</w:t>
      </w:r>
      <w:r>
        <w:rPr>
          <w:rFonts w:cs="Times New Roman"/>
          <w:szCs w:val="24"/>
        </w:rPr>
        <w:tab/>
        <w:t>Master of University College.</w:t>
      </w:r>
    </w:p>
    <w:p w14:paraId="730C7148" w14:textId="77777777" w:rsidR="00B92F30" w:rsidRDefault="00B92F30" w:rsidP="00B92F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p.105)</w:t>
      </w:r>
    </w:p>
    <w:p w14:paraId="3F62BD22" w14:textId="77777777" w:rsidR="00B92F30" w:rsidRDefault="00B92F30" w:rsidP="00B92F30">
      <w:pPr>
        <w:pStyle w:val="NoSpacing"/>
        <w:rPr>
          <w:rFonts w:cs="Times New Roman"/>
          <w:szCs w:val="24"/>
        </w:rPr>
      </w:pPr>
    </w:p>
    <w:p w14:paraId="49FEA36F" w14:textId="77777777" w:rsidR="00B92F30" w:rsidRDefault="00B92F30" w:rsidP="00B92F30">
      <w:pPr>
        <w:pStyle w:val="NoSpacing"/>
        <w:rPr>
          <w:rFonts w:cs="Times New Roman"/>
          <w:szCs w:val="24"/>
        </w:rPr>
      </w:pPr>
    </w:p>
    <w:p w14:paraId="48D0AA3F" w14:textId="77777777" w:rsidR="00B92F30" w:rsidRDefault="00B92F30" w:rsidP="00B92F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November 2024</w:t>
      </w:r>
    </w:p>
    <w:p w14:paraId="5E5E16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572EC" w14:textId="77777777" w:rsidR="00B92F30" w:rsidRDefault="00B92F30" w:rsidP="009139A6">
      <w:r>
        <w:separator/>
      </w:r>
    </w:p>
  </w:endnote>
  <w:endnote w:type="continuationSeparator" w:id="0">
    <w:p w14:paraId="29CA063E" w14:textId="77777777" w:rsidR="00B92F30" w:rsidRDefault="00B92F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05C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B89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5B5A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75B6D" w14:textId="77777777" w:rsidR="00B92F30" w:rsidRDefault="00B92F30" w:rsidP="009139A6">
      <w:r>
        <w:separator/>
      </w:r>
    </w:p>
  </w:footnote>
  <w:footnote w:type="continuationSeparator" w:id="0">
    <w:p w14:paraId="6F025F86" w14:textId="77777777" w:rsidR="00B92F30" w:rsidRDefault="00B92F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F12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2D2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742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30"/>
    <w:rsid w:val="000666E0"/>
    <w:rsid w:val="002510B7"/>
    <w:rsid w:val="00270799"/>
    <w:rsid w:val="005C130B"/>
    <w:rsid w:val="0072085D"/>
    <w:rsid w:val="00826F5C"/>
    <w:rsid w:val="009139A6"/>
    <w:rsid w:val="009411C2"/>
    <w:rsid w:val="009448BB"/>
    <w:rsid w:val="00947624"/>
    <w:rsid w:val="00A3176C"/>
    <w:rsid w:val="00AE65F8"/>
    <w:rsid w:val="00B92F3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0C612"/>
  <w15:chartTrackingRefBased/>
  <w15:docId w15:val="{A721E3B4-7475-4DFC-AC6D-FB488FBF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2024-11-22T07:35:00Z</dcterms:created>
  <dcterms:modified xsi:type="dcterms:W3CDTF">2024-11-22T07:36:00Z</dcterms:modified>
</cp:coreProperties>
</file>