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3AB6" w:rsidRDefault="00B23AB6" w:rsidP="00B23AB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GREG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B23AB6" w:rsidRDefault="00B23AB6" w:rsidP="00B23AB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Scredington</w:t>
      </w:r>
      <w:proofErr w:type="spellEnd"/>
      <w:r>
        <w:rPr>
          <w:rFonts w:ascii="Times New Roman" w:hAnsi="Times New Roman" w:cs="Times New Roman"/>
        </w:rPr>
        <w:t>, Kesteven, Lincolnshire. Husbandman.</w:t>
      </w:r>
    </w:p>
    <w:p w:rsidR="00B23AB6" w:rsidRDefault="00B23AB6" w:rsidP="00B23AB6">
      <w:pPr>
        <w:rPr>
          <w:rFonts w:ascii="Times New Roman" w:hAnsi="Times New Roman" w:cs="Times New Roman"/>
        </w:rPr>
      </w:pPr>
    </w:p>
    <w:p w:rsidR="00B23AB6" w:rsidRDefault="00B23AB6" w:rsidP="00B23AB6">
      <w:pPr>
        <w:rPr>
          <w:rFonts w:ascii="Times New Roman" w:hAnsi="Times New Roman" w:cs="Times New Roman"/>
        </w:rPr>
      </w:pPr>
    </w:p>
    <w:p w:rsidR="00B23AB6" w:rsidRDefault="00B23AB6" w:rsidP="00B23AB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Thomas Blythe(q.v.) brought a plaint of trespass, assault and wounding </w:t>
      </w:r>
    </w:p>
    <w:p w:rsidR="00B23AB6" w:rsidRDefault="00B23AB6" w:rsidP="00B23AB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against him, Thomas Bothe(q.v.) and John Robertson(q.v.), both of</w:t>
      </w:r>
    </w:p>
    <w:p w:rsidR="00B23AB6" w:rsidRDefault="00B23AB6" w:rsidP="00B23AB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Scredington</w:t>
      </w:r>
      <w:proofErr w:type="spellEnd"/>
      <w:r>
        <w:rPr>
          <w:rFonts w:ascii="Times New Roman" w:hAnsi="Times New Roman" w:cs="Times New Roman"/>
        </w:rPr>
        <w:t>.</w:t>
      </w:r>
    </w:p>
    <w:p w:rsidR="00B23AB6" w:rsidRDefault="00B23AB6" w:rsidP="00B23AB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)</w:t>
      </w:r>
      <w:proofErr w:type="gramEnd"/>
    </w:p>
    <w:p w:rsidR="00B23AB6" w:rsidRDefault="00B23AB6" w:rsidP="00B23AB6">
      <w:pPr>
        <w:rPr>
          <w:rFonts w:ascii="Times New Roman" w:hAnsi="Times New Roman" w:cs="Times New Roman"/>
        </w:rPr>
      </w:pPr>
    </w:p>
    <w:p w:rsidR="00B23AB6" w:rsidRDefault="00B23AB6" w:rsidP="00B23AB6">
      <w:pPr>
        <w:rPr>
          <w:rFonts w:ascii="Times New Roman" w:hAnsi="Times New Roman" w:cs="Times New Roman"/>
        </w:rPr>
      </w:pPr>
    </w:p>
    <w:p w:rsidR="00B23AB6" w:rsidRDefault="00B23AB6" w:rsidP="00B23AB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 February 2017</w:t>
      </w:r>
    </w:p>
    <w:p w:rsidR="006B2F86" w:rsidRPr="00E71FC3" w:rsidRDefault="00B23AB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3AB6" w:rsidRDefault="00B23AB6" w:rsidP="00E71FC3">
      <w:r>
        <w:separator/>
      </w:r>
    </w:p>
  </w:endnote>
  <w:endnote w:type="continuationSeparator" w:id="0">
    <w:p w:rsidR="00B23AB6" w:rsidRDefault="00B23AB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3AB6" w:rsidRDefault="00B23AB6" w:rsidP="00E71FC3">
      <w:r>
        <w:separator/>
      </w:r>
    </w:p>
  </w:footnote>
  <w:footnote w:type="continuationSeparator" w:id="0">
    <w:p w:rsidR="00B23AB6" w:rsidRDefault="00B23AB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AB6"/>
    <w:rsid w:val="001A7C09"/>
    <w:rsid w:val="00577BD5"/>
    <w:rsid w:val="00656CBA"/>
    <w:rsid w:val="006A1F77"/>
    <w:rsid w:val="00733BE7"/>
    <w:rsid w:val="00AB52E8"/>
    <w:rsid w:val="00B16D3F"/>
    <w:rsid w:val="00B23AB6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42BC74-E3DA-467E-BFC0-ACF4E8ED2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B23AB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2017-02-28T22:15:00Z</dcterms:created>
  <dcterms:modified xsi:type="dcterms:W3CDTF">2017-02-28T22:15:00Z</dcterms:modified>
</cp:coreProperties>
</file>