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A58FA" w14:textId="77777777" w:rsidR="00F60901" w:rsidRDefault="00F60901" w:rsidP="00F609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GREFFREY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776457F1" w14:textId="77777777" w:rsidR="00F60901" w:rsidRDefault="00F60901" w:rsidP="00F609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Barnstaple Priory.</w:t>
      </w:r>
    </w:p>
    <w:p w14:paraId="5F8EB2AF" w14:textId="77777777" w:rsidR="00F60901" w:rsidRDefault="00F60901" w:rsidP="00F60901">
      <w:pPr>
        <w:pStyle w:val="NoSpacing"/>
        <w:rPr>
          <w:rFonts w:cs="Times New Roman"/>
          <w:szCs w:val="24"/>
        </w:rPr>
      </w:pPr>
    </w:p>
    <w:p w14:paraId="0069C06A" w14:textId="77777777" w:rsidR="00F60901" w:rsidRDefault="00F60901" w:rsidP="00F60901">
      <w:pPr>
        <w:pStyle w:val="NoSpacing"/>
        <w:rPr>
          <w:rFonts w:cs="Times New Roman"/>
          <w:szCs w:val="24"/>
        </w:rPr>
      </w:pPr>
    </w:p>
    <w:p w14:paraId="74075801" w14:textId="77777777" w:rsidR="00F60901" w:rsidRDefault="00F60901" w:rsidP="00F60901">
      <w:pPr>
        <w:pStyle w:val="NoSpacing"/>
        <w:rPr>
          <w:rFonts w:cs="Times New Roman"/>
          <w:szCs w:val="24"/>
        </w:rPr>
      </w:pPr>
    </w:p>
    <w:p w14:paraId="58C812BA" w14:textId="77777777" w:rsidR="00F60901" w:rsidRDefault="00F60901" w:rsidP="00F609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Jun.1444</w:t>
      </w:r>
      <w:r>
        <w:rPr>
          <w:rFonts w:cs="Times New Roman"/>
          <w:szCs w:val="24"/>
        </w:rPr>
        <w:tab/>
        <w:t>He was ordained priest.</w:t>
      </w:r>
    </w:p>
    <w:p w14:paraId="0E83553F" w14:textId="77777777" w:rsidR="00F60901" w:rsidRDefault="00F60901" w:rsidP="00F609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F6A0609" w14:textId="77777777" w:rsidR="00F60901" w:rsidRDefault="00F60901" w:rsidP="00F6090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p.198)</w:t>
      </w:r>
    </w:p>
    <w:p w14:paraId="0176714C" w14:textId="77777777" w:rsidR="00F60901" w:rsidRDefault="00F60901" w:rsidP="00F60901">
      <w:pPr>
        <w:pStyle w:val="NoSpacing"/>
        <w:rPr>
          <w:rFonts w:cs="Times New Roman"/>
          <w:szCs w:val="24"/>
        </w:rPr>
      </w:pPr>
    </w:p>
    <w:p w14:paraId="37E524E9" w14:textId="77777777" w:rsidR="00F60901" w:rsidRDefault="00F60901" w:rsidP="00F60901">
      <w:pPr>
        <w:pStyle w:val="NoSpacing"/>
        <w:rPr>
          <w:rFonts w:cs="Times New Roman"/>
          <w:szCs w:val="24"/>
        </w:rPr>
      </w:pPr>
    </w:p>
    <w:p w14:paraId="6CC5D03D" w14:textId="77777777" w:rsidR="00F60901" w:rsidRDefault="00F60901" w:rsidP="00F609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2023</w:t>
      </w:r>
    </w:p>
    <w:p w14:paraId="7BAF62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8838F" w14:textId="77777777" w:rsidR="00F60901" w:rsidRDefault="00F60901" w:rsidP="009139A6">
      <w:r>
        <w:separator/>
      </w:r>
    </w:p>
  </w:endnote>
  <w:endnote w:type="continuationSeparator" w:id="0">
    <w:p w14:paraId="272A4D18" w14:textId="77777777" w:rsidR="00F60901" w:rsidRDefault="00F609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207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902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419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A9F49" w14:textId="77777777" w:rsidR="00F60901" w:rsidRDefault="00F60901" w:rsidP="009139A6">
      <w:r>
        <w:separator/>
      </w:r>
    </w:p>
  </w:footnote>
  <w:footnote w:type="continuationSeparator" w:id="0">
    <w:p w14:paraId="43CD0E08" w14:textId="77777777" w:rsidR="00F60901" w:rsidRDefault="00F609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D8C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925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001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0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23FAB"/>
  <w15:chartTrackingRefBased/>
  <w15:docId w15:val="{0CDD8955-1D49-488C-9878-B046C946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2023-11-24T21:23:00Z</dcterms:created>
  <dcterms:modified xsi:type="dcterms:W3CDTF">2023-11-24T21:24:00Z</dcterms:modified>
</cp:coreProperties>
</file>