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B11" w:rsidRDefault="00ED5B11" w:rsidP="00ED5B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Emma GREET</w:t>
      </w:r>
      <w:r>
        <w:rPr>
          <w:rFonts w:ascii="Times New Roman" w:hAnsi="Times New Roman" w:cs="Times New Roman"/>
          <w:sz w:val="24"/>
          <w:szCs w:val="24"/>
        </w:rPr>
        <w:t xml:space="preserve">      (fl.1509)</w:t>
      </w:r>
    </w:p>
    <w:p w:rsidR="00ED5B11" w:rsidRDefault="00ED5B11" w:rsidP="00ED5B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Southampton.</w:t>
      </w:r>
    </w:p>
    <w:p w:rsidR="00ED5B11" w:rsidRDefault="00ED5B11" w:rsidP="00ED5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B11" w:rsidRDefault="00ED5B11" w:rsidP="00ED5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B11" w:rsidRDefault="00ED5B11" w:rsidP="00ED5B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Ralph, burgess.    (</w:t>
      </w:r>
      <w:hyperlink r:id="rId6" w:history="1">
        <w:r w:rsidRPr="00F5356E">
          <w:rPr>
            <w:rStyle w:val="Hyperlink"/>
            <w:rFonts w:ascii="Times New Roman" w:hAnsi="Times New Roman" w:cs="Times New Roman"/>
            <w:sz w:val="24"/>
            <w:szCs w:val="24"/>
          </w:rPr>
          <w:t>www.calm.hants.co.uk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finding number 1509B/13)</w:t>
      </w:r>
    </w:p>
    <w:p w:rsidR="00ED5B11" w:rsidRDefault="00ED5B11" w:rsidP="00ED5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B11" w:rsidRDefault="00ED5B11" w:rsidP="00ED5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B11" w:rsidRDefault="00ED5B11" w:rsidP="00ED5B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1509</w:t>
      </w:r>
      <w:r>
        <w:rPr>
          <w:rFonts w:ascii="Times New Roman" w:hAnsi="Times New Roman" w:cs="Times New Roman"/>
          <w:sz w:val="24"/>
          <w:szCs w:val="24"/>
        </w:rPr>
        <w:tab/>
        <w:t>She made her Will.  (ibid.)</w:t>
      </w:r>
    </w:p>
    <w:p w:rsidR="00ED5B11" w:rsidRDefault="00ED5B11" w:rsidP="00ED5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B11" w:rsidRDefault="00ED5B11" w:rsidP="00ED5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ED5B11" w:rsidP="00ED5B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July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B11" w:rsidRDefault="00ED5B11" w:rsidP="00564E3C">
      <w:pPr>
        <w:spacing w:after="0" w:line="240" w:lineRule="auto"/>
      </w:pPr>
      <w:r>
        <w:separator/>
      </w:r>
    </w:p>
  </w:endnote>
  <w:endnote w:type="continuationSeparator" w:id="0">
    <w:p w:rsidR="00ED5B11" w:rsidRDefault="00ED5B1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D5B11">
      <w:rPr>
        <w:rFonts w:ascii="Times New Roman" w:hAnsi="Times New Roman" w:cs="Times New Roman"/>
        <w:noProof/>
        <w:sz w:val="24"/>
        <w:szCs w:val="24"/>
      </w:rPr>
      <w:t>25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B11" w:rsidRDefault="00ED5B11" w:rsidP="00564E3C">
      <w:pPr>
        <w:spacing w:after="0" w:line="240" w:lineRule="auto"/>
      </w:pPr>
      <w:r>
        <w:separator/>
      </w:r>
    </w:p>
  </w:footnote>
  <w:footnote w:type="continuationSeparator" w:id="0">
    <w:p w:rsidR="00ED5B11" w:rsidRDefault="00ED5B1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B11"/>
    <w:rsid w:val="00372DC6"/>
    <w:rsid w:val="00564E3C"/>
    <w:rsid w:val="0064591D"/>
    <w:rsid w:val="00DD5B8A"/>
    <w:rsid w:val="00EB41B8"/>
    <w:rsid w:val="00ED5B11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DD6702-EAA0-4796-8BE7-95185B4DE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D5B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lm.hants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2015-10-25T19:41:00Z</dcterms:created>
  <dcterms:modified xsi:type="dcterms:W3CDTF">2015-10-25T19:43:00Z</dcterms:modified>
</cp:coreProperties>
</file>