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C169F" w14:textId="77777777" w:rsidR="002115E2" w:rsidRDefault="002115E2" w:rsidP="002115E2">
      <w:pPr>
        <w:pStyle w:val="NoSpacing"/>
      </w:pPr>
      <w:r>
        <w:rPr>
          <w:u w:val="single"/>
        </w:rPr>
        <w:t>John GREENWELL</w:t>
      </w:r>
      <w:r>
        <w:t xml:space="preserve">     (fl.1450)</w:t>
      </w:r>
    </w:p>
    <w:p w14:paraId="289C9CC5" w14:textId="77777777" w:rsidR="002115E2" w:rsidRDefault="002115E2" w:rsidP="002115E2">
      <w:pPr>
        <w:pStyle w:val="NoSpacing"/>
      </w:pPr>
      <w:r>
        <w:t>Abbot of Fountains Abbey, Yorkshire.</w:t>
      </w:r>
    </w:p>
    <w:p w14:paraId="1B36E9B1" w14:textId="77777777" w:rsidR="002115E2" w:rsidRDefault="002115E2" w:rsidP="002115E2">
      <w:pPr>
        <w:pStyle w:val="NoSpacing"/>
      </w:pPr>
    </w:p>
    <w:p w14:paraId="24AFE0A7" w14:textId="77777777" w:rsidR="002115E2" w:rsidRDefault="002115E2" w:rsidP="002115E2">
      <w:pPr>
        <w:pStyle w:val="NoSpacing"/>
      </w:pPr>
    </w:p>
    <w:p w14:paraId="0A4A26BC" w14:textId="77777777" w:rsidR="002115E2" w:rsidRDefault="002115E2" w:rsidP="002115E2">
      <w:pPr>
        <w:pStyle w:val="NoSpacing"/>
      </w:pPr>
      <w:r>
        <w:tab/>
        <w:t>1450</w:t>
      </w:r>
      <w:r>
        <w:tab/>
        <w:t xml:space="preserve">He made a plaint of debt against Walter Marshall of York(q.v.), John </w:t>
      </w:r>
    </w:p>
    <w:p w14:paraId="59BCB963" w14:textId="77777777" w:rsidR="002115E2" w:rsidRDefault="002115E2" w:rsidP="002115E2">
      <w:pPr>
        <w:pStyle w:val="NoSpacing"/>
      </w:pPr>
      <w:r>
        <w:tab/>
      </w:r>
      <w:r>
        <w:tab/>
        <w:t>Batman of Wheldrake(q.v.) and Thomas Steynour of Bootham(q.v.).</w:t>
      </w:r>
    </w:p>
    <w:p w14:paraId="3820E28F" w14:textId="77777777" w:rsidR="002115E2" w:rsidRDefault="002115E2" w:rsidP="002115E2">
      <w:pPr>
        <w:pStyle w:val="NoSpacing"/>
      </w:pPr>
      <w:r>
        <w:tab/>
      </w:r>
      <w:r>
        <w:tab/>
      </w:r>
      <w:r w:rsidRPr="008F64A4">
        <w:t>(</w:t>
      </w:r>
      <w:hyperlink r:id="rId6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14:paraId="60A04863" w14:textId="77777777" w:rsidR="0034469B" w:rsidRDefault="0034469B" w:rsidP="0034469B">
      <w:pPr>
        <w:pStyle w:val="NoSpacing"/>
        <w:ind w:left="720"/>
      </w:pPr>
      <w:r>
        <w:t>1450</w:t>
      </w:r>
      <w:r>
        <w:tab/>
        <w:t xml:space="preserve">He made a plaint of ravishment of a ward against John Bolton of </w:t>
      </w:r>
    </w:p>
    <w:p w14:paraId="0005DFE6" w14:textId="77777777" w:rsidR="0034469B" w:rsidRDefault="0034469B" w:rsidP="0034469B">
      <w:pPr>
        <w:pStyle w:val="NoSpacing"/>
        <w:ind w:left="720"/>
      </w:pPr>
      <w:r>
        <w:tab/>
        <w:t>Hasthawe House, Ripon(q.v.).</w:t>
      </w:r>
    </w:p>
    <w:p w14:paraId="7C6B3D8A" w14:textId="77777777" w:rsidR="0034469B" w:rsidRDefault="0034469B" w:rsidP="0034469B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14:paraId="3924BFCF" w14:textId="77777777" w:rsidR="0034469B" w:rsidRDefault="0034469B" w:rsidP="0034469B">
      <w:pPr>
        <w:pStyle w:val="NoSpacing"/>
        <w:ind w:left="720"/>
      </w:pPr>
      <w:r>
        <w:t>1450</w:t>
      </w:r>
      <w:r>
        <w:tab/>
        <w:t>He made a plaint of trespass against John Falthorp of Settle(q.v.) and</w:t>
      </w:r>
    </w:p>
    <w:p w14:paraId="51DF4662" w14:textId="77777777" w:rsidR="0034469B" w:rsidRDefault="0034469B" w:rsidP="0034469B">
      <w:pPr>
        <w:pStyle w:val="NoSpacing"/>
        <w:ind w:left="720"/>
      </w:pPr>
      <w:r>
        <w:tab/>
        <w:t>Robert Swyndon of Beamsley(q.v.).  (ibid.)</w:t>
      </w:r>
    </w:p>
    <w:p w14:paraId="7D9C03CD" w14:textId="77777777" w:rsidR="0034469B" w:rsidRDefault="0034469B" w:rsidP="0034469B">
      <w:pPr>
        <w:pStyle w:val="NoSpacing"/>
        <w:ind w:left="720"/>
      </w:pPr>
      <w:r>
        <w:t>1450</w:t>
      </w:r>
      <w:r>
        <w:tab/>
        <w:t>He made a plaint of trespass against Richard Hunter(q.v.), John Weyton(q.v.),</w:t>
      </w:r>
    </w:p>
    <w:p w14:paraId="654AC662" w14:textId="77777777" w:rsidR="0034469B" w:rsidRDefault="0034469B" w:rsidP="0034469B">
      <w:pPr>
        <w:pStyle w:val="NoSpacing"/>
        <w:ind w:left="720"/>
      </w:pPr>
      <w:r>
        <w:tab/>
        <w:t>John Broun(q.v.) and Nicholas Estborn(q.v.), all of Huby by Stanbairn,</w:t>
      </w:r>
    </w:p>
    <w:p w14:paraId="7128B1BE" w14:textId="4137C7B9" w:rsidR="00780141" w:rsidRDefault="0034469B" w:rsidP="00780141">
      <w:pPr>
        <w:pStyle w:val="NoSpacing"/>
        <w:ind w:left="720"/>
      </w:pPr>
      <w:r>
        <w:tab/>
        <w:t>West Riding of Yorkshire.  (ibid.)</w:t>
      </w:r>
    </w:p>
    <w:p w14:paraId="792C18AD" w14:textId="77777777" w:rsidR="00780141" w:rsidRDefault="00780141" w:rsidP="00780141">
      <w:pPr>
        <w:pStyle w:val="NoSpacing"/>
      </w:pPr>
      <w:r>
        <w:tab/>
        <w:t>1460</w:t>
      </w:r>
      <w:r>
        <w:tab/>
        <w:t>He made a plaint of trespass against John Raskell of Ingerthorpe(q.v.).</w:t>
      </w:r>
    </w:p>
    <w:p w14:paraId="2BBB9DA2" w14:textId="77777777" w:rsidR="00780141" w:rsidRDefault="00780141" w:rsidP="00780141">
      <w:pPr>
        <w:pStyle w:val="NoSpacing"/>
      </w:pPr>
      <w:r>
        <w:tab/>
      </w:r>
      <w:r>
        <w:tab/>
        <w:t xml:space="preserve">( </w:t>
      </w:r>
      <w:r w:rsidRPr="00B963AD">
        <w:rPr>
          <w:u w:val="single"/>
        </w:rPr>
        <w:t>https://waalt.uh.edu/index.php/KB27/795</w:t>
      </w:r>
      <w:r>
        <w:t xml:space="preserve"> )</w:t>
      </w:r>
    </w:p>
    <w:p w14:paraId="5CC12818" w14:textId="77777777" w:rsidR="00780141" w:rsidRDefault="00780141" w:rsidP="00780141">
      <w:pPr>
        <w:pStyle w:val="NoSpacing"/>
      </w:pPr>
    </w:p>
    <w:p w14:paraId="1F88D852" w14:textId="57F2CD3B" w:rsidR="00E47068" w:rsidRDefault="00E47068" w:rsidP="002115E2">
      <w:pPr>
        <w:pStyle w:val="NoSpacing"/>
      </w:pPr>
    </w:p>
    <w:p w14:paraId="5FDF85BF" w14:textId="77777777" w:rsidR="0034469B" w:rsidRDefault="0034469B" w:rsidP="002115E2">
      <w:pPr>
        <w:pStyle w:val="NoSpacing"/>
      </w:pPr>
      <w:r>
        <w:t>3 March 2015</w:t>
      </w:r>
    </w:p>
    <w:p w14:paraId="6ED2933A" w14:textId="533263F7" w:rsidR="00780141" w:rsidRPr="00C009D8" w:rsidRDefault="00780141" w:rsidP="002115E2">
      <w:pPr>
        <w:pStyle w:val="NoSpacing"/>
      </w:pPr>
      <w:r>
        <w:t>7 September 2025</w:t>
      </w:r>
    </w:p>
    <w:sectPr w:rsidR="00780141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8BDBC" w14:textId="77777777" w:rsidR="002115E2" w:rsidRDefault="002115E2" w:rsidP="00920DE3">
      <w:pPr>
        <w:spacing w:after="0" w:line="240" w:lineRule="auto"/>
      </w:pPr>
      <w:r>
        <w:separator/>
      </w:r>
    </w:p>
  </w:endnote>
  <w:endnote w:type="continuationSeparator" w:id="0">
    <w:p w14:paraId="384AAFFE" w14:textId="77777777" w:rsidR="002115E2" w:rsidRDefault="002115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C3C2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BEE4B" w14:textId="77777777" w:rsidR="00C009D8" w:rsidRPr="00C009D8" w:rsidRDefault="00C009D8">
    <w:pPr>
      <w:pStyle w:val="Footer"/>
    </w:pPr>
    <w:r>
      <w:t>Copyright I.S.Rogers 9 August 2013</w:t>
    </w:r>
  </w:p>
  <w:p w14:paraId="21F1AC55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B2888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9D336" w14:textId="77777777" w:rsidR="002115E2" w:rsidRDefault="002115E2" w:rsidP="00920DE3">
      <w:pPr>
        <w:spacing w:after="0" w:line="240" w:lineRule="auto"/>
      </w:pPr>
      <w:r>
        <w:separator/>
      </w:r>
    </w:p>
  </w:footnote>
  <w:footnote w:type="continuationSeparator" w:id="0">
    <w:p w14:paraId="2AAA7C65" w14:textId="77777777" w:rsidR="002115E2" w:rsidRDefault="002115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719DF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9A8B0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20D8E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15E2"/>
    <w:rsid w:val="00120749"/>
    <w:rsid w:val="002115E2"/>
    <w:rsid w:val="0034469B"/>
    <w:rsid w:val="00624CAE"/>
    <w:rsid w:val="00720B69"/>
    <w:rsid w:val="0078014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760F4"/>
  <w15:docId w15:val="{274DAE95-16B0-46B5-BACC-30BDD2127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2014-05-13T20:06:00Z</dcterms:created>
  <dcterms:modified xsi:type="dcterms:W3CDTF">2025-09-07T08:05:00Z</dcterms:modified>
</cp:coreProperties>
</file>