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0AB3" w14:textId="77777777" w:rsidR="00C021D0" w:rsidRDefault="00C021D0" w:rsidP="00C021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GREENSTREETE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0E0E7CF3" w14:textId="77777777" w:rsidR="00C021D0" w:rsidRDefault="00C021D0" w:rsidP="00C021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Romney, Kent.</w:t>
      </w:r>
    </w:p>
    <w:p w14:paraId="5CDC3CEF" w14:textId="77777777" w:rsidR="00C021D0" w:rsidRDefault="00C021D0" w:rsidP="00C021D0">
      <w:pPr>
        <w:pStyle w:val="NoSpacing"/>
        <w:rPr>
          <w:rFonts w:cs="Times New Roman"/>
          <w:szCs w:val="24"/>
        </w:rPr>
      </w:pPr>
    </w:p>
    <w:p w14:paraId="081A81AE" w14:textId="77777777" w:rsidR="00C021D0" w:rsidRDefault="00C021D0" w:rsidP="00C021D0">
      <w:pPr>
        <w:pStyle w:val="NoSpacing"/>
        <w:rPr>
          <w:rFonts w:cs="Times New Roman"/>
          <w:szCs w:val="24"/>
        </w:rPr>
      </w:pPr>
    </w:p>
    <w:p w14:paraId="7BEDB66A" w14:textId="77777777" w:rsidR="00C021D0" w:rsidRDefault="00C021D0" w:rsidP="00C021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>He made his Will.</w:t>
      </w:r>
    </w:p>
    <w:p w14:paraId="697C0847" w14:textId="77777777" w:rsidR="00C021D0" w:rsidRDefault="00C021D0" w:rsidP="00C021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56566ABA" w14:textId="77777777" w:rsidR="00C021D0" w:rsidRDefault="00C021D0" w:rsidP="00C021D0">
      <w:pPr>
        <w:pStyle w:val="NoSpacing"/>
        <w:rPr>
          <w:rFonts w:cs="Times New Roman"/>
          <w:szCs w:val="24"/>
        </w:rPr>
      </w:pPr>
    </w:p>
    <w:p w14:paraId="4C4940BB" w14:textId="77777777" w:rsidR="00C021D0" w:rsidRDefault="00C021D0" w:rsidP="00C021D0">
      <w:pPr>
        <w:pStyle w:val="NoSpacing"/>
        <w:rPr>
          <w:rFonts w:cs="Times New Roman"/>
          <w:szCs w:val="24"/>
        </w:rPr>
      </w:pPr>
    </w:p>
    <w:p w14:paraId="314513A3" w14:textId="77777777" w:rsidR="00C021D0" w:rsidRDefault="00C021D0" w:rsidP="00C021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October 2022</w:t>
      </w:r>
    </w:p>
    <w:p w14:paraId="19900F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69C49" w14:textId="77777777" w:rsidR="00C021D0" w:rsidRDefault="00C021D0" w:rsidP="009139A6">
      <w:r>
        <w:separator/>
      </w:r>
    </w:p>
  </w:endnote>
  <w:endnote w:type="continuationSeparator" w:id="0">
    <w:p w14:paraId="12A64006" w14:textId="77777777" w:rsidR="00C021D0" w:rsidRDefault="00C021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DF1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AD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244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48F51" w14:textId="77777777" w:rsidR="00C021D0" w:rsidRDefault="00C021D0" w:rsidP="009139A6">
      <w:r>
        <w:separator/>
      </w:r>
    </w:p>
  </w:footnote>
  <w:footnote w:type="continuationSeparator" w:id="0">
    <w:p w14:paraId="4CB16732" w14:textId="77777777" w:rsidR="00C021D0" w:rsidRDefault="00C021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EA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A5C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5A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D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21D0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212C"/>
  <w15:chartTrackingRefBased/>
  <w15:docId w15:val="{5CE32BAE-2480-4080-ACE3-31C9C006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021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2023-02-20T22:44:00Z</dcterms:created>
  <dcterms:modified xsi:type="dcterms:W3CDTF">2023-02-20T22:44:00Z</dcterms:modified>
</cp:coreProperties>
</file>