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C646F" w14:textId="77777777" w:rsidR="009F6A6C" w:rsidRDefault="009F6A6C" w:rsidP="009F6A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GREENSTREET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21E5D782" w14:textId="77777777" w:rsidR="009F6A6C" w:rsidRDefault="009F6A6C" w:rsidP="009F6A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Ivychurch</w:t>
      </w:r>
      <w:proofErr w:type="spellEnd"/>
      <w:r>
        <w:rPr>
          <w:rFonts w:cs="Times New Roman"/>
          <w:szCs w:val="24"/>
        </w:rPr>
        <w:t>, Kent.</w:t>
      </w:r>
    </w:p>
    <w:p w14:paraId="09896042" w14:textId="77777777" w:rsidR="009F6A6C" w:rsidRDefault="009F6A6C" w:rsidP="009F6A6C">
      <w:pPr>
        <w:pStyle w:val="NoSpacing"/>
        <w:rPr>
          <w:rFonts w:cs="Times New Roman"/>
          <w:szCs w:val="24"/>
        </w:rPr>
      </w:pPr>
    </w:p>
    <w:p w14:paraId="763E8922" w14:textId="77777777" w:rsidR="009F6A6C" w:rsidRDefault="009F6A6C" w:rsidP="009F6A6C">
      <w:pPr>
        <w:pStyle w:val="NoSpacing"/>
        <w:rPr>
          <w:rFonts w:cs="Times New Roman"/>
          <w:szCs w:val="24"/>
        </w:rPr>
      </w:pPr>
    </w:p>
    <w:p w14:paraId="581FD04A" w14:textId="77777777" w:rsidR="009F6A6C" w:rsidRDefault="009F6A6C" w:rsidP="009F6A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made his Will.</w:t>
      </w:r>
    </w:p>
    <w:p w14:paraId="5786994C" w14:textId="77777777" w:rsidR="009F6A6C" w:rsidRDefault="009F6A6C" w:rsidP="009F6A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61B3E075" w14:textId="77777777" w:rsidR="009F6A6C" w:rsidRDefault="009F6A6C" w:rsidP="009F6A6C">
      <w:pPr>
        <w:pStyle w:val="NoSpacing"/>
        <w:rPr>
          <w:rFonts w:cs="Times New Roman"/>
          <w:szCs w:val="24"/>
        </w:rPr>
      </w:pPr>
    </w:p>
    <w:p w14:paraId="4CB6DF44" w14:textId="77777777" w:rsidR="009F6A6C" w:rsidRDefault="009F6A6C" w:rsidP="009F6A6C">
      <w:pPr>
        <w:pStyle w:val="NoSpacing"/>
        <w:rPr>
          <w:rFonts w:cs="Times New Roman"/>
          <w:szCs w:val="24"/>
        </w:rPr>
      </w:pPr>
    </w:p>
    <w:p w14:paraId="1EA009B9" w14:textId="77777777" w:rsidR="009F6A6C" w:rsidRDefault="009F6A6C" w:rsidP="009F6A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October 2022</w:t>
      </w:r>
    </w:p>
    <w:p w14:paraId="103855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2738" w14:textId="77777777" w:rsidR="009F6A6C" w:rsidRDefault="009F6A6C" w:rsidP="009139A6">
      <w:r>
        <w:separator/>
      </w:r>
    </w:p>
  </w:endnote>
  <w:endnote w:type="continuationSeparator" w:id="0">
    <w:p w14:paraId="27D8F555" w14:textId="77777777" w:rsidR="009F6A6C" w:rsidRDefault="009F6A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291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FFD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40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8C2C" w14:textId="77777777" w:rsidR="009F6A6C" w:rsidRDefault="009F6A6C" w:rsidP="009139A6">
      <w:r>
        <w:separator/>
      </w:r>
    </w:p>
  </w:footnote>
  <w:footnote w:type="continuationSeparator" w:id="0">
    <w:p w14:paraId="718A94E3" w14:textId="77777777" w:rsidR="009F6A6C" w:rsidRDefault="009F6A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14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F0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823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6C"/>
    <w:rsid w:val="000666E0"/>
    <w:rsid w:val="002510B7"/>
    <w:rsid w:val="005C130B"/>
    <w:rsid w:val="00826F5C"/>
    <w:rsid w:val="009139A6"/>
    <w:rsid w:val="009448BB"/>
    <w:rsid w:val="00947624"/>
    <w:rsid w:val="009F6A6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0A1A1"/>
  <w15:chartTrackingRefBased/>
  <w15:docId w15:val="{D679EC2A-36FF-4427-8BCA-0590F525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6A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2023-02-20T22:43:00Z</dcterms:created>
  <dcterms:modified xsi:type="dcterms:W3CDTF">2023-02-20T22:43:00Z</dcterms:modified>
</cp:coreProperties>
</file>