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877" w:rsidRDefault="00EA6877" w:rsidP="00EA6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GREDYFF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EA6877" w:rsidRDefault="00EA6877" w:rsidP="00EA6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Salisbury. Vintner.</w:t>
      </w:r>
    </w:p>
    <w:p w:rsidR="00EA6877" w:rsidRDefault="00EA6877" w:rsidP="00EA6877">
      <w:pPr>
        <w:rPr>
          <w:rFonts w:ascii="Times New Roman" w:hAnsi="Times New Roman" w:cs="Times New Roman"/>
        </w:rPr>
      </w:pPr>
    </w:p>
    <w:p w:rsidR="00EA6877" w:rsidRDefault="00EA6877" w:rsidP="00EA6877">
      <w:pPr>
        <w:rPr>
          <w:rFonts w:ascii="Times New Roman" w:hAnsi="Times New Roman" w:cs="Times New Roman"/>
        </w:rPr>
      </w:pPr>
    </w:p>
    <w:p w:rsidR="00EA6877" w:rsidRDefault="00EA6877" w:rsidP="00EA6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Broket</w:t>
      </w:r>
      <w:proofErr w:type="spellEnd"/>
      <w:r>
        <w:rPr>
          <w:rFonts w:ascii="Times New Roman" w:hAnsi="Times New Roman" w:cs="Times New Roman"/>
        </w:rPr>
        <w:t xml:space="preserve"> of Salisbury(q.v.) brought a plaint of debt against him,</w:t>
      </w:r>
    </w:p>
    <w:p w:rsidR="00EA6877" w:rsidRDefault="00EA6877" w:rsidP="00EA6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Warley of Winchester(q.v.), Richard Denys of Winchester(q.v.), Peter </w:t>
      </w:r>
    </w:p>
    <w:p w:rsidR="00EA6877" w:rsidRDefault="00EA6877" w:rsidP="00EA6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Mowtyer</w:t>
      </w:r>
      <w:proofErr w:type="spellEnd"/>
      <w:r>
        <w:rPr>
          <w:rFonts w:ascii="Times New Roman" w:hAnsi="Times New Roman" w:cs="Times New Roman"/>
        </w:rPr>
        <w:t xml:space="preserve"> of Salisbury(q.v.) and Simon </w:t>
      </w:r>
      <w:proofErr w:type="spellStart"/>
      <w:r>
        <w:rPr>
          <w:rFonts w:ascii="Times New Roman" w:hAnsi="Times New Roman" w:cs="Times New Roman"/>
        </w:rPr>
        <w:t>Bowett</w:t>
      </w:r>
      <w:proofErr w:type="spellEnd"/>
      <w:r>
        <w:rPr>
          <w:rFonts w:ascii="Times New Roman" w:hAnsi="Times New Roman" w:cs="Times New Roman"/>
        </w:rPr>
        <w:t xml:space="preserve"> of Romsey, Hampshire(q.v.).</w:t>
      </w:r>
    </w:p>
    <w:p w:rsidR="00EA6877" w:rsidRDefault="00EA6877" w:rsidP="00EA6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EA6877" w:rsidRDefault="00EA6877" w:rsidP="00EA6877">
      <w:pPr>
        <w:rPr>
          <w:rFonts w:ascii="Times New Roman" w:hAnsi="Times New Roman" w:cs="Times New Roman"/>
        </w:rPr>
      </w:pPr>
    </w:p>
    <w:p w:rsidR="00EA6877" w:rsidRDefault="00EA6877" w:rsidP="00EA6877">
      <w:pPr>
        <w:rPr>
          <w:rFonts w:ascii="Times New Roman" w:hAnsi="Times New Roman" w:cs="Times New Roman"/>
        </w:rPr>
      </w:pPr>
    </w:p>
    <w:p w:rsidR="00EA6877" w:rsidRDefault="00EA6877" w:rsidP="00EA6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 2017</w:t>
      </w:r>
    </w:p>
    <w:p w:rsidR="006B2F86" w:rsidRPr="00E71FC3" w:rsidRDefault="00EA68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877" w:rsidRDefault="00EA6877" w:rsidP="00E71FC3">
      <w:r>
        <w:separator/>
      </w:r>
    </w:p>
  </w:endnote>
  <w:endnote w:type="continuationSeparator" w:id="0">
    <w:p w:rsidR="00EA6877" w:rsidRDefault="00EA68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877" w:rsidRDefault="00EA6877" w:rsidP="00E71FC3">
      <w:r>
        <w:separator/>
      </w:r>
    </w:p>
  </w:footnote>
  <w:footnote w:type="continuationSeparator" w:id="0">
    <w:p w:rsidR="00EA6877" w:rsidRDefault="00EA68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7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687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5F25B8-33F1-4988-973E-DBBD763E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A68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2017-06-01T20:41:00Z</dcterms:created>
  <dcterms:modified xsi:type="dcterms:W3CDTF">2017-06-01T20:42:00Z</dcterms:modified>
</cp:coreProperties>
</file>