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70333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GRECHE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206299A4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Cherrington.</w:t>
      </w:r>
    </w:p>
    <w:p w14:paraId="01ACE174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51CD72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371FF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Mar.1460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a bequest in the Will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Newbury, Berkshire(q.v.).</w:t>
      </w:r>
    </w:p>
    <w:p w14:paraId="5F791D79" w14:textId="77777777" w:rsidR="002836DB" w:rsidRDefault="002836DB" w:rsidP="002836D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(“Early Berkshire Wills, from the P.C.C. ante 1558” taken from the “Berkshire, Buckinghamshire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Archaeological Journal” vol.20 pp.61-2)</w:t>
      </w:r>
    </w:p>
    <w:p w14:paraId="446CA2FE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B5C3AA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201EFB" w14:textId="77777777" w:rsidR="002836DB" w:rsidRDefault="002836DB" w:rsidP="002836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2022</w:t>
      </w:r>
    </w:p>
    <w:p w14:paraId="7B3968E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8C982" w14:textId="77777777" w:rsidR="002836DB" w:rsidRDefault="002836DB" w:rsidP="009139A6">
      <w:r>
        <w:separator/>
      </w:r>
    </w:p>
  </w:endnote>
  <w:endnote w:type="continuationSeparator" w:id="0">
    <w:p w14:paraId="45C56920" w14:textId="77777777" w:rsidR="002836DB" w:rsidRDefault="002836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934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AEB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205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9A507" w14:textId="77777777" w:rsidR="002836DB" w:rsidRDefault="002836DB" w:rsidP="009139A6">
      <w:r>
        <w:separator/>
      </w:r>
    </w:p>
  </w:footnote>
  <w:footnote w:type="continuationSeparator" w:id="0">
    <w:p w14:paraId="50AA6DB7" w14:textId="77777777" w:rsidR="002836DB" w:rsidRDefault="002836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6AC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412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4AEF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6DB"/>
    <w:rsid w:val="000666E0"/>
    <w:rsid w:val="002510B7"/>
    <w:rsid w:val="002836D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BC864"/>
  <w15:chartTrackingRefBased/>
  <w15:docId w15:val="{4CAFACE3-8E0A-4173-BF7F-FA9C3902E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2022-04-27T11:26:00Z</dcterms:created>
  <dcterms:modified xsi:type="dcterms:W3CDTF">2022-04-27T11:27:00Z</dcterms:modified>
</cp:coreProperties>
</file>