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4CF6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GREATHAM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33BA3BB8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Hermit.</w:t>
      </w:r>
    </w:p>
    <w:p w14:paraId="0A91C279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</w:p>
    <w:p w14:paraId="14DE55C4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</w:p>
    <w:p w14:paraId="308D0C12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licensed to celebrate divine service in the chapel of his </w:t>
      </w:r>
    </w:p>
    <w:p w14:paraId="2E14D1CA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hermitage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Tupholme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C0F9E6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593FE7FF" w14:textId="77777777" w:rsidR="00B70013" w:rsidRDefault="00B70013" w:rsidP="00B70013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p.44)</w:t>
      </w:r>
    </w:p>
    <w:p w14:paraId="03B41867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</w:p>
    <w:p w14:paraId="2F18D713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</w:p>
    <w:p w14:paraId="66FFBB75" w14:textId="77777777" w:rsidR="00B70013" w:rsidRDefault="00B70013" w:rsidP="00B700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2023</w:t>
      </w:r>
    </w:p>
    <w:p w14:paraId="3AC3F09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3C840" w14:textId="77777777" w:rsidR="00B70013" w:rsidRDefault="00B70013" w:rsidP="009139A6">
      <w:r>
        <w:separator/>
      </w:r>
    </w:p>
  </w:endnote>
  <w:endnote w:type="continuationSeparator" w:id="0">
    <w:p w14:paraId="1296D231" w14:textId="77777777" w:rsidR="00B70013" w:rsidRDefault="00B700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DC5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1F2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45D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0B6BC" w14:textId="77777777" w:rsidR="00B70013" w:rsidRDefault="00B70013" w:rsidP="009139A6">
      <w:r>
        <w:separator/>
      </w:r>
    </w:p>
  </w:footnote>
  <w:footnote w:type="continuationSeparator" w:id="0">
    <w:p w14:paraId="1323F8D3" w14:textId="77777777" w:rsidR="00B70013" w:rsidRDefault="00B700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837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8E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732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01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7001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0A1B"/>
  <w15:chartTrackingRefBased/>
  <w15:docId w15:val="{29E56E89-1FF2-453E-AFBD-073240D0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013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2024-02-22T07:59:00Z</dcterms:created>
  <dcterms:modified xsi:type="dcterms:W3CDTF">2024-02-22T07:59:00Z</dcterms:modified>
</cp:coreProperties>
</file>