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ACAD3" w14:textId="77777777" w:rsidR="009A547A" w:rsidRDefault="009A547A" w:rsidP="009A547A">
      <w:pPr>
        <w:pStyle w:val="NoSpacing"/>
      </w:pPr>
      <w:r>
        <w:rPr>
          <w:u w:val="single"/>
        </w:rPr>
        <w:t>John GREATHAM</w:t>
      </w:r>
      <w:r>
        <w:t xml:space="preserve">      </w:t>
      </w:r>
      <w:proofErr w:type="gramStart"/>
      <w:r>
        <w:t xml:space="preserve">   (</w:t>
      </w:r>
      <w:proofErr w:type="gramEnd"/>
      <w:r>
        <w:t>fl.1406)</w:t>
      </w:r>
    </w:p>
    <w:p w14:paraId="23A3D6BF" w14:textId="77777777" w:rsidR="009A547A" w:rsidRDefault="009A547A" w:rsidP="009A547A">
      <w:pPr>
        <w:pStyle w:val="NoSpacing"/>
      </w:pPr>
      <w:r>
        <w:t>Clerk.</w:t>
      </w:r>
    </w:p>
    <w:p w14:paraId="5F722BE9" w14:textId="77777777" w:rsidR="009A547A" w:rsidRDefault="009A547A" w:rsidP="009A547A">
      <w:pPr>
        <w:pStyle w:val="NoSpacing"/>
      </w:pPr>
    </w:p>
    <w:p w14:paraId="3A0B7145" w14:textId="77777777" w:rsidR="009A547A" w:rsidRDefault="009A547A" w:rsidP="009A547A">
      <w:pPr>
        <w:pStyle w:val="NoSpacing"/>
      </w:pPr>
    </w:p>
    <w:p w14:paraId="640545EC" w14:textId="77777777" w:rsidR="009A547A" w:rsidRDefault="009A547A" w:rsidP="009A547A">
      <w:pPr>
        <w:pStyle w:val="NoSpacing"/>
      </w:pPr>
      <w:r>
        <w:t xml:space="preserve">  4 Aug.1406</w:t>
      </w:r>
      <w:r>
        <w:tab/>
        <w:t xml:space="preserve">He was granted a dispensation to proceed to all orders and hold a </w:t>
      </w:r>
    </w:p>
    <w:p w14:paraId="3958511E" w14:textId="77777777" w:rsidR="009A547A" w:rsidRDefault="009A547A" w:rsidP="009A547A">
      <w:pPr>
        <w:pStyle w:val="NoSpacing"/>
      </w:pPr>
      <w:r>
        <w:tab/>
      </w:r>
      <w:r>
        <w:tab/>
        <w:t>benefice with cure, notwithstanding his illegitimacy.</w:t>
      </w:r>
    </w:p>
    <w:p w14:paraId="0C2CB256" w14:textId="77777777" w:rsidR="009A547A" w:rsidRPr="00E7711B" w:rsidRDefault="009A547A" w:rsidP="009A547A">
      <w:pPr>
        <w:pStyle w:val="NoSpacing"/>
      </w:pPr>
      <w:r>
        <w:tab/>
      </w:r>
      <w:r>
        <w:tab/>
      </w:r>
      <w:r w:rsidRPr="00E7711B">
        <w:t xml:space="preserve">(“The Register of Bishop Philip </w:t>
      </w:r>
      <w:proofErr w:type="spellStart"/>
      <w:r w:rsidRPr="00E7711B">
        <w:t>Repingdon</w:t>
      </w:r>
      <w:proofErr w:type="spellEnd"/>
      <w:r w:rsidRPr="00E7711B">
        <w:t xml:space="preserve"> 1405-1419 ed. Margaret </w:t>
      </w:r>
    </w:p>
    <w:p w14:paraId="29C236D4" w14:textId="77777777" w:rsidR="009A547A" w:rsidRDefault="009A547A" w:rsidP="009A547A">
      <w:pPr>
        <w:pStyle w:val="NoSpacing"/>
        <w:ind w:left="720" w:firstLine="720"/>
      </w:pPr>
      <w:r w:rsidRPr="00E7711B">
        <w:t>Archer, pub. Lincoln Record Society 1962 vol.1 p.</w:t>
      </w:r>
      <w:r>
        <w:t>74)</w:t>
      </w:r>
    </w:p>
    <w:p w14:paraId="1ABE3597" w14:textId="77777777" w:rsidR="009A547A" w:rsidRDefault="009A547A" w:rsidP="009A547A">
      <w:pPr>
        <w:pStyle w:val="NoSpacing"/>
      </w:pPr>
    </w:p>
    <w:p w14:paraId="0E1A9BC7" w14:textId="77777777" w:rsidR="009A547A" w:rsidRDefault="009A547A" w:rsidP="009A547A">
      <w:pPr>
        <w:pStyle w:val="NoSpacing"/>
      </w:pPr>
    </w:p>
    <w:p w14:paraId="2DD6E46E" w14:textId="77777777" w:rsidR="009A547A" w:rsidRDefault="009A547A" w:rsidP="009A547A">
      <w:pPr>
        <w:pStyle w:val="NoSpacing"/>
      </w:pPr>
      <w:r>
        <w:t>18 October 2024</w:t>
      </w:r>
    </w:p>
    <w:p w14:paraId="53B57B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75FEE" w14:textId="77777777" w:rsidR="009A547A" w:rsidRDefault="009A547A" w:rsidP="009139A6">
      <w:r>
        <w:separator/>
      </w:r>
    </w:p>
  </w:endnote>
  <w:endnote w:type="continuationSeparator" w:id="0">
    <w:p w14:paraId="6213546D" w14:textId="77777777" w:rsidR="009A547A" w:rsidRDefault="009A54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191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C9C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6C6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57E098" w14:textId="77777777" w:rsidR="009A547A" w:rsidRDefault="009A547A" w:rsidP="009139A6">
      <w:r>
        <w:separator/>
      </w:r>
    </w:p>
  </w:footnote>
  <w:footnote w:type="continuationSeparator" w:id="0">
    <w:p w14:paraId="1E6FB2B5" w14:textId="77777777" w:rsidR="009A547A" w:rsidRDefault="009A54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9B7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5BA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EAD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7A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9A547A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9F7D"/>
  <w15:chartTrackingRefBased/>
  <w15:docId w15:val="{766B7944-2F49-4EBE-A688-C82D3690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2024-10-20T16:12:00Z</dcterms:created>
  <dcterms:modified xsi:type="dcterms:W3CDTF">2024-10-20T16:13:00Z</dcterms:modified>
</cp:coreProperties>
</file>