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5986B" w14:textId="77777777" w:rsidR="00B123C8" w:rsidRDefault="00B123C8" w:rsidP="00B123C8">
      <w:pPr>
        <w:pStyle w:val="NoSpacing"/>
      </w:pPr>
      <w:r>
        <w:rPr>
          <w:u w:val="single"/>
        </w:rPr>
        <w:t>John GREASON</w:t>
      </w:r>
      <w:r>
        <w:t xml:space="preserve">    </w:t>
      </w:r>
      <w:proofErr w:type="gramStart"/>
      <w:r>
        <w:t xml:space="preserve">   (</w:t>
      </w:r>
      <w:proofErr w:type="gramEnd"/>
      <w:r>
        <w:t>d.1481)</w:t>
      </w:r>
    </w:p>
    <w:p w14:paraId="2D851385" w14:textId="77777777" w:rsidR="00B123C8" w:rsidRDefault="00B123C8" w:rsidP="00B123C8">
      <w:pPr>
        <w:pStyle w:val="NoSpacing"/>
      </w:pPr>
      <w:r>
        <w:t xml:space="preserve">of a chantry at the high altar of the church of </w:t>
      </w:r>
      <w:proofErr w:type="spellStart"/>
      <w:proofErr w:type="gramStart"/>
      <w:r>
        <w:t>St.John</w:t>
      </w:r>
      <w:proofErr w:type="spellEnd"/>
      <w:proofErr w:type="gramEnd"/>
      <w:r>
        <w:t xml:space="preserve">, </w:t>
      </w:r>
      <w:proofErr w:type="spellStart"/>
      <w:r>
        <w:t>Hungate</w:t>
      </w:r>
      <w:proofErr w:type="spellEnd"/>
      <w:r>
        <w:t>, York.</w:t>
      </w:r>
    </w:p>
    <w:p w14:paraId="654A9634" w14:textId="77777777" w:rsidR="00B123C8" w:rsidRDefault="00B123C8" w:rsidP="00B123C8">
      <w:pPr>
        <w:pStyle w:val="NoSpacing"/>
      </w:pPr>
    </w:p>
    <w:p w14:paraId="79712E44" w14:textId="77777777" w:rsidR="00B123C8" w:rsidRDefault="00B123C8" w:rsidP="00B123C8">
      <w:pPr>
        <w:pStyle w:val="NoSpacing"/>
      </w:pPr>
    </w:p>
    <w:p w14:paraId="0608DDB1" w14:textId="77777777" w:rsidR="00B123C8" w:rsidRDefault="00B123C8" w:rsidP="00B123C8">
      <w:pPr>
        <w:pStyle w:val="NoSpacing"/>
      </w:pPr>
      <w:r>
        <w:t>21 Oct.1481</w:t>
      </w:r>
      <w:r>
        <w:tab/>
        <w:t>He had died by this date.</w:t>
      </w:r>
    </w:p>
    <w:p w14:paraId="1D2D93DD" w14:textId="77777777" w:rsidR="00B123C8" w:rsidRDefault="00B123C8" w:rsidP="00B123C8">
      <w:pPr>
        <w:pStyle w:val="NoSpacing"/>
      </w:pPr>
      <w:r>
        <w:tab/>
      </w:r>
      <w:r>
        <w:tab/>
        <w:t>(“The Register of Thomas Rotherham, Archbishop of York 1480-1500</w:t>
      </w:r>
    </w:p>
    <w:p w14:paraId="788E407A" w14:textId="77777777" w:rsidR="00B123C8" w:rsidRDefault="00B123C8" w:rsidP="00B123C8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p.9)</w:t>
      </w:r>
    </w:p>
    <w:p w14:paraId="044C7532" w14:textId="77777777" w:rsidR="00B123C8" w:rsidRDefault="00B123C8" w:rsidP="00B123C8">
      <w:pPr>
        <w:pStyle w:val="NoSpacing"/>
      </w:pPr>
    </w:p>
    <w:p w14:paraId="0438AFCC" w14:textId="77777777" w:rsidR="00B123C8" w:rsidRDefault="00B123C8" w:rsidP="00B123C8">
      <w:pPr>
        <w:pStyle w:val="NoSpacing"/>
      </w:pPr>
    </w:p>
    <w:p w14:paraId="0DBCD42B" w14:textId="77777777" w:rsidR="00B123C8" w:rsidRDefault="00B123C8" w:rsidP="00B123C8">
      <w:pPr>
        <w:pStyle w:val="NoSpacing"/>
      </w:pPr>
      <w:r>
        <w:t>22 March 2019</w:t>
      </w:r>
    </w:p>
    <w:p w14:paraId="6931D18B" w14:textId="77777777" w:rsidR="006B2F86" w:rsidRPr="00E71FC3" w:rsidRDefault="00B123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51C43" w14:textId="77777777" w:rsidR="00B123C8" w:rsidRDefault="00B123C8" w:rsidP="00E71FC3">
      <w:pPr>
        <w:spacing w:after="0" w:line="240" w:lineRule="auto"/>
      </w:pPr>
      <w:r>
        <w:separator/>
      </w:r>
    </w:p>
  </w:endnote>
  <w:endnote w:type="continuationSeparator" w:id="0">
    <w:p w14:paraId="4FAD824D" w14:textId="77777777" w:rsidR="00B123C8" w:rsidRDefault="00B123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8E5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0A860" w14:textId="77777777" w:rsidR="00B123C8" w:rsidRDefault="00B123C8" w:rsidP="00E71FC3">
      <w:pPr>
        <w:spacing w:after="0" w:line="240" w:lineRule="auto"/>
      </w:pPr>
      <w:r>
        <w:separator/>
      </w:r>
    </w:p>
  </w:footnote>
  <w:footnote w:type="continuationSeparator" w:id="0">
    <w:p w14:paraId="7142FA5F" w14:textId="77777777" w:rsidR="00B123C8" w:rsidRDefault="00B123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3C8"/>
    <w:rsid w:val="001A7C09"/>
    <w:rsid w:val="00577BD5"/>
    <w:rsid w:val="00656CBA"/>
    <w:rsid w:val="006A1F77"/>
    <w:rsid w:val="00733BE7"/>
    <w:rsid w:val="00AB52E8"/>
    <w:rsid w:val="00B123C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728B9"/>
  <w15:chartTrackingRefBased/>
  <w15:docId w15:val="{285BC494-C8C3-4BCF-9AA0-CF24C283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2019-03-26T19:25:00Z</dcterms:created>
  <dcterms:modified xsi:type="dcterms:W3CDTF">2019-03-26T19:25:00Z</dcterms:modified>
</cp:coreProperties>
</file>