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F4786" w14:textId="77777777" w:rsidR="00A873B7" w:rsidRDefault="00A873B7" w:rsidP="00A873B7">
      <w:pPr>
        <w:pStyle w:val="NoSpacing"/>
      </w:pPr>
      <w:r>
        <w:rPr>
          <w:u w:val="single"/>
        </w:rPr>
        <w:t>William GREY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14:paraId="3557CA3B" w14:textId="77777777" w:rsidR="00A873B7" w:rsidRDefault="00A873B7" w:rsidP="00A873B7">
      <w:pPr>
        <w:pStyle w:val="NoSpacing"/>
      </w:pPr>
      <w:r>
        <w:t>of Oxford University.</w:t>
      </w:r>
    </w:p>
    <w:p w14:paraId="03F5F827" w14:textId="77777777" w:rsidR="00A873B7" w:rsidRDefault="00A873B7" w:rsidP="00A873B7">
      <w:pPr>
        <w:pStyle w:val="NoSpacing"/>
      </w:pPr>
    </w:p>
    <w:p w14:paraId="0E3DA4EC" w14:textId="77777777" w:rsidR="00A873B7" w:rsidRDefault="00A873B7" w:rsidP="00A873B7">
      <w:pPr>
        <w:pStyle w:val="NoSpacing"/>
      </w:pPr>
    </w:p>
    <w:p w14:paraId="6DECA06A" w14:textId="77777777" w:rsidR="00A873B7" w:rsidRDefault="00A873B7" w:rsidP="00A873B7">
      <w:pPr>
        <w:pStyle w:val="NoSpacing"/>
      </w:pPr>
      <w:r>
        <w:tab/>
        <w:t>1442</w:t>
      </w:r>
      <w:r>
        <w:tab/>
        <w:t>Vice-Chancellor.</w:t>
      </w:r>
    </w:p>
    <w:p w14:paraId="29D2E291" w14:textId="77777777" w:rsidR="00A873B7" w:rsidRDefault="00A873B7" w:rsidP="00A873B7">
      <w:pPr>
        <w:pStyle w:val="NoSpacing"/>
        <w:rPr>
          <w:rFonts w:cs="Times New Roman"/>
          <w:szCs w:val="24"/>
        </w:rPr>
      </w:pPr>
      <w:r>
        <w:tab/>
      </w:r>
      <w:r>
        <w:tab/>
      </w:r>
      <w:r>
        <w:rPr>
          <w:rFonts w:cs="Times New Roman"/>
          <w:szCs w:val="24"/>
        </w:rPr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p.105)</w:t>
      </w:r>
    </w:p>
    <w:p w14:paraId="1A4AA96C" w14:textId="77777777" w:rsidR="00A873B7" w:rsidRDefault="00A873B7" w:rsidP="00A873B7">
      <w:pPr>
        <w:pStyle w:val="NoSpacing"/>
        <w:rPr>
          <w:rFonts w:cs="Times New Roman"/>
          <w:szCs w:val="24"/>
        </w:rPr>
      </w:pPr>
    </w:p>
    <w:p w14:paraId="3D52586B" w14:textId="77777777" w:rsidR="00A873B7" w:rsidRDefault="00A873B7" w:rsidP="00A873B7">
      <w:pPr>
        <w:pStyle w:val="NoSpacing"/>
        <w:rPr>
          <w:rFonts w:cs="Times New Roman"/>
          <w:szCs w:val="24"/>
        </w:rPr>
      </w:pPr>
    </w:p>
    <w:p w14:paraId="1B16E5F4" w14:textId="77777777" w:rsidR="00A873B7" w:rsidRDefault="00A873B7" w:rsidP="00A873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2024</w:t>
      </w:r>
    </w:p>
    <w:p w14:paraId="032023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8EA45" w14:textId="77777777" w:rsidR="00A873B7" w:rsidRDefault="00A873B7" w:rsidP="009139A6">
      <w:r>
        <w:separator/>
      </w:r>
    </w:p>
  </w:endnote>
  <w:endnote w:type="continuationSeparator" w:id="0">
    <w:p w14:paraId="366B8E20" w14:textId="77777777" w:rsidR="00A873B7" w:rsidRDefault="00A873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9CF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D17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E74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01FFB" w14:textId="77777777" w:rsidR="00A873B7" w:rsidRDefault="00A873B7" w:rsidP="009139A6">
      <w:r>
        <w:separator/>
      </w:r>
    </w:p>
  </w:footnote>
  <w:footnote w:type="continuationSeparator" w:id="0">
    <w:p w14:paraId="7B7DA170" w14:textId="77777777" w:rsidR="00A873B7" w:rsidRDefault="00A873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281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E7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0DC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B7"/>
    <w:rsid w:val="000666E0"/>
    <w:rsid w:val="002510B7"/>
    <w:rsid w:val="00270799"/>
    <w:rsid w:val="002B5E44"/>
    <w:rsid w:val="005C130B"/>
    <w:rsid w:val="00826F5C"/>
    <w:rsid w:val="009139A6"/>
    <w:rsid w:val="009411C2"/>
    <w:rsid w:val="009448BB"/>
    <w:rsid w:val="00947624"/>
    <w:rsid w:val="00A3176C"/>
    <w:rsid w:val="00A873B7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C0816"/>
  <w15:chartTrackingRefBased/>
  <w15:docId w15:val="{7734C107-F0D5-4567-895B-39945DEB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2024-11-22T15:25:00Z</dcterms:created>
  <dcterms:modified xsi:type="dcterms:W3CDTF">2024-11-22T15:25:00Z</dcterms:modified>
</cp:coreProperties>
</file>