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7D1" w:rsidRDefault="002D27D1" w:rsidP="002D27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GREY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D27D1" w:rsidRDefault="002D27D1" w:rsidP="002D27D1">
      <w:pPr>
        <w:rPr>
          <w:rFonts w:ascii="Times New Roman" w:hAnsi="Times New Roman" w:cs="Times New Roman"/>
        </w:rPr>
      </w:pPr>
    </w:p>
    <w:p w:rsidR="002D27D1" w:rsidRDefault="002D27D1" w:rsidP="002D27D1">
      <w:pPr>
        <w:rPr>
          <w:rFonts w:ascii="Times New Roman" w:hAnsi="Times New Roman" w:cs="Times New Roman"/>
        </w:rPr>
      </w:pPr>
    </w:p>
    <w:p w:rsidR="002D27D1" w:rsidRDefault="002D27D1" w:rsidP="002D27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account as receiver against Thomas </w:t>
      </w:r>
      <w:proofErr w:type="spellStart"/>
      <w:r>
        <w:rPr>
          <w:rFonts w:ascii="Times New Roman" w:hAnsi="Times New Roman" w:cs="Times New Roman"/>
        </w:rPr>
        <w:t>Fanne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Ickburgh</w:t>
      </w:r>
      <w:proofErr w:type="spellEnd"/>
      <w:r>
        <w:rPr>
          <w:rFonts w:ascii="Times New Roman" w:hAnsi="Times New Roman" w:cs="Times New Roman"/>
        </w:rPr>
        <w:t>,</w:t>
      </w:r>
    </w:p>
    <w:p w:rsidR="002D27D1" w:rsidRDefault="002D27D1" w:rsidP="002D27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Norfolk(q.v.).</w:t>
      </w:r>
    </w:p>
    <w:p w:rsidR="002D27D1" w:rsidRDefault="002D27D1" w:rsidP="002D27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D27D1" w:rsidRDefault="002D27D1" w:rsidP="002D27D1">
      <w:pPr>
        <w:rPr>
          <w:rFonts w:ascii="Times New Roman" w:hAnsi="Times New Roman" w:cs="Times New Roman"/>
        </w:rPr>
      </w:pPr>
    </w:p>
    <w:p w:rsidR="002D27D1" w:rsidRDefault="002D27D1" w:rsidP="002D27D1">
      <w:pPr>
        <w:rPr>
          <w:rFonts w:ascii="Times New Roman" w:hAnsi="Times New Roman" w:cs="Times New Roman"/>
        </w:rPr>
      </w:pPr>
    </w:p>
    <w:p w:rsidR="002D27D1" w:rsidRDefault="002D27D1" w:rsidP="002D27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December 2017</w:t>
      </w:r>
    </w:p>
    <w:p w:rsidR="006B2F86" w:rsidRPr="00E71FC3" w:rsidRDefault="002D27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27D1" w:rsidRDefault="002D27D1" w:rsidP="00E71FC3">
      <w:r>
        <w:separator/>
      </w:r>
    </w:p>
  </w:endnote>
  <w:endnote w:type="continuationSeparator" w:id="0">
    <w:p w:rsidR="002D27D1" w:rsidRDefault="002D27D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27D1" w:rsidRDefault="002D27D1" w:rsidP="00E71FC3">
      <w:r>
        <w:separator/>
      </w:r>
    </w:p>
  </w:footnote>
  <w:footnote w:type="continuationSeparator" w:id="0">
    <w:p w:rsidR="002D27D1" w:rsidRDefault="002D27D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7D1"/>
    <w:rsid w:val="001A7C09"/>
    <w:rsid w:val="002D27D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7B7218-92BC-4ABD-8702-3BAE0044E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27D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D27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2017-12-16T14:25:00Z</dcterms:created>
  <dcterms:modified xsi:type="dcterms:W3CDTF">2017-12-16T14:25:00Z</dcterms:modified>
</cp:coreProperties>
</file>