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64DEA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GREY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fl.1455)</w:t>
      </w:r>
    </w:p>
    <w:p w14:paraId="6F47C2EF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</w:p>
    <w:p w14:paraId="2F0E2E50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</w:p>
    <w:p w14:paraId="4E1376DF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1455</w:t>
      </w:r>
      <w:r>
        <w:rPr>
          <w:rFonts w:cs="Times New Roman"/>
          <w:szCs w:val="24"/>
          <w:lang w:val="en-GB"/>
        </w:rPr>
        <w:tab/>
        <w:t xml:space="preserve">As the executor of Thomas </w:t>
      </w:r>
      <w:proofErr w:type="spellStart"/>
      <w:r>
        <w:rPr>
          <w:rFonts w:cs="Times New Roman"/>
          <w:szCs w:val="24"/>
          <w:lang w:val="en-GB"/>
        </w:rPr>
        <w:t>Medilton</w:t>
      </w:r>
      <w:proofErr w:type="spellEnd"/>
      <w:r>
        <w:rPr>
          <w:rFonts w:cs="Times New Roman"/>
          <w:szCs w:val="24"/>
          <w:lang w:val="en-GB"/>
        </w:rPr>
        <w:t xml:space="preserve"> of Hull(q.v.) he made a plaint of </w:t>
      </w:r>
      <w:proofErr w:type="gramStart"/>
      <w:r>
        <w:rPr>
          <w:rFonts w:cs="Times New Roman"/>
          <w:szCs w:val="24"/>
          <w:lang w:val="en-GB"/>
        </w:rPr>
        <w:t>debt</w:t>
      </w:r>
      <w:proofErr w:type="gramEnd"/>
      <w:r>
        <w:rPr>
          <w:rFonts w:cs="Times New Roman"/>
          <w:szCs w:val="24"/>
          <w:lang w:val="en-GB"/>
        </w:rPr>
        <w:t xml:space="preserve"> </w:t>
      </w:r>
    </w:p>
    <w:p w14:paraId="5BC4319C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against John West of Lincoln, brasier(q.v.).</w:t>
      </w:r>
    </w:p>
    <w:p w14:paraId="10B01D65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  <w:lang w:val="en-GB"/>
          </w:rPr>
          <w:t>https://waalt.uh.edu/index.php/CP40/776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F64587F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</w:p>
    <w:p w14:paraId="57A3F1CD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</w:p>
    <w:p w14:paraId="4780345E" w14:textId="77777777" w:rsidR="002812E4" w:rsidRDefault="002812E4" w:rsidP="002812E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December 2023</w:t>
      </w:r>
    </w:p>
    <w:p w14:paraId="1646EE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16DE8" w14:textId="77777777" w:rsidR="002812E4" w:rsidRDefault="002812E4" w:rsidP="009139A6">
      <w:r>
        <w:separator/>
      </w:r>
    </w:p>
  </w:endnote>
  <w:endnote w:type="continuationSeparator" w:id="0">
    <w:p w14:paraId="045CE324" w14:textId="77777777" w:rsidR="002812E4" w:rsidRDefault="002812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B1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E7D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8E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74B0B" w14:textId="77777777" w:rsidR="002812E4" w:rsidRDefault="002812E4" w:rsidP="009139A6">
      <w:r>
        <w:separator/>
      </w:r>
    </w:p>
  </w:footnote>
  <w:footnote w:type="continuationSeparator" w:id="0">
    <w:p w14:paraId="06C9FA07" w14:textId="77777777" w:rsidR="002812E4" w:rsidRDefault="002812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814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B2E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808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E4"/>
    <w:rsid w:val="000666E0"/>
    <w:rsid w:val="002510B7"/>
    <w:rsid w:val="002812E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49D09"/>
  <w15:chartTrackingRefBased/>
  <w15:docId w15:val="{1CF1B5D5-A078-4A2E-B2B3-1732C5B3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1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2023-12-14T09:39:00Z</dcterms:created>
  <dcterms:modified xsi:type="dcterms:W3CDTF">2023-12-14T09:40:00Z</dcterms:modified>
</cp:coreProperties>
</file>