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D65F4" w14:textId="5CA4A15E" w:rsidR="00BA00AB" w:rsidRDefault="005917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GREY</w:t>
      </w:r>
      <w:r>
        <w:rPr>
          <w:rFonts w:cs="Times New Roman"/>
          <w:szCs w:val="24"/>
        </w:rPr>
        <w:t xml:space="preserve">      (fl.1442)</w:t>
      </w:r>
    </w:p>
    <w:p w14:paraId="59F11EF4" w14:textId="77777777" w:rsidR="005917E4" w:rsidRDefault="005917E4" w:rsidP="009139A6">
      <w:pPr>
        <w:pStyle w:val="NoSpacing"/>
        <w:rPr>
          <w:rFonts w:cs="Times New Roman"/>
          <w:szCs w:val="24"/>
        </w:rPr>
      </w:pPr>
    </w:p>
    <w:p w14:paraId="55E928FC" w14:textId="77777777" w:rsidR="005917E4" w:rsidRDefault="005917E4" w:rsidP="009139A6">
      <w:pPr>
        <w:pStyle w:val="NoSpacing"/>
        <w:rPr>
          <w:rFonts w:cs="Times New Roman"/>
          <w:szCs w:val="24"/>
        </w:rPr>
      </w:pPr>
    </w:p>
    <w:p w14:paraId="029DCDD8" w14:textId="77777777" w:rsidR="005917E4" w:rsidRDefault="005917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Richard, 6</w:t>
      </w:r>
      <w:r w:rsidRPr="005917E4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Lord Grey of Wilton(q.v.) and his second wife, Margaret Ferrers.</w:t>
      </w:r>
    </w:p>
    <w:p w14:paraId="6D9EC18F" w14:textId="383FCCBA" w:rsidR="005917E4" w:rsidRDefault="005917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(C.P. VI p.178)</w:t>
      </w:r>
    </w:p>
    <w:p w14:paraId="2EDEDA5D" w14:textId="77777777" w:rsidR="005917E4" w:rsidRDefault="005917E4" w:rsidP="009139A6">
      <w:pPr>
        <w:pStyle w:val="NoSpacing"/>
        <w:rPr>
          <w:rFonts w:cs="Times New Roman"/>
          <w:szCs w:val="24"/>
        </w:rPr>
      </w:pPr>
    </w:p>
    <w:p w14:paraId="63AD2851" w14:textId="77777777" w:rsidR="005917E4" w:rsidRDefault="005917E4" w:rsidP="009139A6">
      <w:pPr>
        <w:pStyle w:val="NoSpacing"/>
        <w:rPr>
          <w:rFonts w:cs="Times New Roman"/>
          <w:szCs w:val="24"/>
        </w:rPr>
      </w:pPr>
    </w:p>
    <w:p w14:paraId="1ECFDE5B" w14:textId="37E60A75" w:rsidR="005917E4" w:rsidRPr="005917E4" w:rsidRDefault="005917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2023</w:t>
      </w:r>
    </w:p>
    <w:sectPr w:rsidR="005917E4" w:rsidRPr="005917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C3A9F" w14:textId="77777777" w:rsidR="005917E4" w:rsidRDefault="005917E4" w:rsidP="009139A6">
      <w:r>
        <w:separator/>
      </w:r>
    </w:p>
  </w:endnote>
  <w:endnote w:type="continuationSeparator" w:id="0">
    <w:p w14:paraId="230F13CC" w14:textId="77777777" w:rsidR="005917E4" w:rsidRDefault="005917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137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FD9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AE3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D120A" w14:textId="77777777" w:rsidR="005917E4" w:rsidRDefault="005917E4" w:rsidP="009139A6">
      <w:r>
        <w:separator/>
      </w:r>
    </w:p>
  </w:footnote>
  <w:footnote w:type="continuationSeparator" w:id="0">
    <w:p w14:paraId="6475D139" w14:textId="77777777" w:rsidR="005917E4" w:rsidRDefault="005917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BA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B82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E01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E4"/>
    <w:rsid w:val="000666E0"/>
    <w:rsid w:val="002510B7"/>
    <w:rsid w:val="005917E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3293B"/>
  <w15:chartTrackingRefBased/>
  <w15:docId w15:val="{D2C7E8DC-391E-41AC-9A1B-0B8D4FDAB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2023-05-24T16:33:00Z</dcterms:created>
  <dcterms:modified xsi:type="dcterms:W3CDTF">2023-05-24T16:36:00Z</dcterms:modified>
</cp:coreProperties>
</file>