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933A8" w14:textId="77777777" w:rsidR="00A9444A" w:rsidRDefault="00A9444A" w:rsidP="00A9444A">
      <w:pPr>
        <w:pStyle w:val="NoSpacing"/>
      </w:pPr>
      <w:r>
        <w:rPr>
          <w:u w:val="single"/>
        </w:rPr>
        <w:t>Thomas GREY, younger</w:t>
      </w:r>
      <w:r>
        <w:t xml:space="preserve">     </w:t>
      </w:r>
      <w:proofErr w:type="gramStart"/>
      <w:r>
        <w:t xml:space="preserve">   (</w:t>
      </w:r>
      <w:proofErr w:type="gramEnd"/>
      <w:r>
        <w:t>fl.1480)</w:t>
      </w:r>
    </w:p>
    <w:p w14:paraId="123F6EB4" w14:textId="77777777" w:rsidR="00A9444A" w:rsidRDefault="00A9444A" w:rsidP="00A9444A">
      <w:pPr>
        <w:pStyle w:val="NoSpacing"/>
      </w:pPr>
      <w:r>
        <w:t>of London.</w:t>
      </w:r>
    </w:p>
    <w:p w14:paraId="2686AB7C" w14:textId="77777777" w:rsidR="00A9444A" w:rsidRDefault="00A9444A" w:rsidP="00A9444A">
      <w:pPr>
        <w:pStyle w:val="NoSpacing"/>
      </w:pPr>
    </w:p>
    <w:p w14:paraId="176D8173" w14:textId="77777777" w:rsidR="00A9444A" w:rsidRDefault="00A9444A" w:rsidP="00A9444A">
      <w:pPr>
        <w:pStyle w:val="NoSpacing"/>
      </w:pPr>
    </w:p>
    <w:p w14:paraId="5F0BE49A" w14:textId="77777777" w:rsidR="00A9444A" w:rsidRDefault="00A9444A" w:rsidP="00A9444A">
      <w:pPr>
        <w:pStyle w:val="NoSpacing"/>
      </w:pPr>
      <w:r>
        <w:t xml:space="preserve">  7 Jun.1480</w:t>
      </w:r>
      <w:r>
        <w:tab/>
        <w:t xml:space="preserve">He was pardoned for not appearing to answer John </w:t>
      </w:r>
      <w:proofErr w:type="spellStart"/>
      <w:r>
        <w:t>Holberne</w:t>
      </w:r>
      <w:proofErr w:type="spellEnd"/>
      <w:r>
        <w:t>, the younger,</w:t>
      </w:r>
    </w:p>
    <w:p w14:paraId="664DE141" w14:textId="77777777" w:rsidR="00A9444A" w:rsidRDefault="00A9444A" w:rsidP="00A9444A">
      <w:pPr>
        <w:pStyle w:val="NoSpacing"/>
      </w:pPr>
      <w:r>
        <w:tab/>
      </w:r>
      <w:r>
        <w:tab/>
        <w:t>of London, gentleman(q.v.), touching a debt of 40s.</w:t>
      </w:r>
    </w:p>
    <w:p w14:paraId="54C75760" w14:textId="77777777" w:rsidR="00A9444A" w:rsidRDefault="00A9444A" w:rsidP="00A9444A">
      <w:pPr>
        <w:pStyle w:val="NoSpacing"/>
      </w:pPr>
      <w:r>
        <w:tab/>
      </w:r>
      <w:r>
        <w:tab/>
        <w:t>(C.P.R. 1476 – 85 p.185)</w:t>
      </w:r>
    </w:p>
    <w:p w14:paraId="7E6FD2C4" w14:textId="77777777" w:rsidR="00A9444A" w:rsidRDefault="00A9444A" w:rsidP="00A9444A">
      <w:pPr>
        <w:pStyle w:val="NoSpacing"/>
      </w:pPr>
    </w:p>
    <w:p w14:paraId="22F5A1B1" w14:textId="77777777" w:rsidR="00A9444A" w:rsidRDefault="00A9444A" w:rsidP="00A9444A">
      <w:pPr>
        <w:pStyle w:val="NoSpacing"/>
      </w:pPr>
    </w:p>
    <w:p w14:paraId="4448B9C6" w14:textId="77777777" w:rsidR="00A9444A" w:rsidRDefault="00A9444A" w:rsidP="00A9444A">
      <w:pPr>
        <w:pStyle w:val="NoSpacing"/>
      </w:pPr>
      <w:r>
        <w:t>21 December 2024</w:t>
      </w:r>
    </w:p>
    <w:p w14:paraId="687E80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C39B6" w14:textId="77777777" w:rsidR="00A9444A" w:rsidRDefault="00A9444A" w:rsidP="009139A6">
      <w:r>
        <w:separator/>
      </w:r>
    </w:p>
  </w:endnote>
  <w:endnote w:type="continuationSeparator" w:id="0">
    <w:p w14:paraId="6FC03FF1" w14:textId="77777777" w:rsidR="00A9444A" w:rsidRDefault="00A944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6B5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B32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448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5EE79" w14:textId="77777777" w:rsidR="00A9444A" w:rsidRDefault="00A9444A" w:rsidP="009139A6">
      <w:r>
        <w:separator/>
      </w:r>
    </w:p>
  </w:footnote>
  <w:footnote w:type="continuationSeparator" w:id="0">
    <w:p w14:paraId="6DED58FC" w14:textId="77777777" w:rsidR="00A9444A" w:rsidRDefault="00A944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DFE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ED0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B97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4A"/>
    <w:rsid w:val="000666E0"/>
    <w:rsid w:val="002510B7"/>
    <w:rsid w:val="00270799"/>
    <w:rsid w:val="005C130B"/>
    <w:rsid w:val="00826F5C"/>
    <w:rsid w:val="008C0C7C"/>
    <w:rsid w:val="009139A6"/>
    <w:rsid w:val="009411C2"/>
    <w:rsid w:val="009448BB"/>
    <w:rsid w:val="00947624"/>
    <w:rsid w:val="00A3176C"/>
    <w:rsid w:val="00A9444A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58C4"/>
  <w15:chartTrackingRefBased/>
  <w15:docId w15:val="{0433D539-5E3C-4CB3-A0F0-FC70134B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2024-12-21T20:33:00Z</dcterms:created>
  <dcterms:modified xsi:type="dcterms:W3CDTF">2024-12-21T20:34:00Z</dcterms:modified>
</cp:coreProperties>
</file>