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D9EFE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6D093044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148D912C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71130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B2DDD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Shirewynd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mercer(q.v.) </w:t>
      </w:r>
      <w:proofErr w:type="gramStart"/>
      <w:r>
        <w:rPr>
          <w:rFonts w:ascii="Times New Roman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commissioned to levy and collect in </w:t>
      </w:r>
    </w:p>
    <w:p w14:paraId="1B8B3F72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London and all adjacent ports and places</w:t>
      </w:r>
    </w:p>
    <w:p w14:paraId="480DA8D1" w14:textId="77777777" w:rsidR="00192C41" w:rsidRDefault="00192C41" w:rsidP="00192C4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subsidy which was granted to the King at the last Parliament for the </w:t>
      </w:r>
    </w:p>
    <w:p w14:paraId="4F1240CD" w14:textId="77777777" w:rsidR="00192C41" w:rsidRDefault="00192C41" w:rsidP="00192C4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realm.   (C.F.R. 1399-1405 p.227)</w:t>
      </w:r>
    </w:p>
    <w:p w14:paraId="0A4CE160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6EDEBD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3E1B6" w14:textId="77777777" w:rsidR="00192C41" w:rsidRDefault="00192C41" w:rsidP="00192C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2021</w:t>
      </w:r>
    </w:p>
    <w:p w14:paraId="7AA438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D2B77" w14:textId="77777777" w:rsidR="00192C41" w:rsidRDefault="00192C41" w:rsidP="009139A6">
      <w:r>
        <w:separator/>
      </w:r>
    </w:p>
  </w:endnote>
  <w:endnote w:type="continuationSeparator" w:id="0">
    <w:p w14:paraId="79A7D509" w14:textId="77777777" w:rsidR="00192C41" w:rsidRDefault="00192C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84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30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64D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21C75" w14:textId="77777777" w:rsidR="00192C41" w:rsidRDefault="00192C41" w:rsidP="009139A6">
      <w:r>
        <w:separator/>
      </w:r>
    </w:p>
  </w:footnote>
  <w:footnote w:type="continuationSeparator" w:id="0">
    <w:p w14:paraId="3149CF83" w14:textId="77777777" w:rsidR="00192C41" w:rsidRDefault="00192C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219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F2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765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41"/>
    <w:rsid w:val="000666E0"/>
    <w:rsid w:val="00192C4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B57C"/>
  <w15:chartTrackingRefBased/>
  <w15:docId w15:val="{A23D037A-35D5-4CB0-9C13-33C53273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2021-06-18T20:10:00Z</dcterms:created>
  <dcterms:modified xsi:type="dcterms:W3CDTF">2021-06-18T20:11:00Z</dcterms:modified>
</cp:coreProperties>
</file>