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0E6C" w:rsidRDefault="00170E6C" w:rsidP="00170E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GREY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70E6C" w:rsidRDefault="00170E6C" w:rsidP="00170E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Gloucester. Chapman.</w:t>
      </w:r>
    </w:p>
    <w:p w:rsidR="00170E6C" w:rsidRDefault="00170E6C" w:rsidP="00170E6C">
      <w:pPr>
        <w:rPr>
          <w:rFonts w:ascii="Times New Roman" w:hAnsi="Times New Roman" w:cs="Times New Roman"/>
        </w:rPr>
      </w:pPr>
    </w:p>
    <w:p w:rsidR="00170E6C" w:rsidRDefault="00170E6C" w:rsidP="00170E6C">
      <w:pPr>
        <w:rPr>
          <w:rFonts w:ascii="Times New Roman" w:hAnsi="Times New Roman" w:cs="Times New Roman"/>
        </w:rPr>
      </w:pPr>
    </w:p>
    <w:p w:rsidR="00170E6C" w:rsidRDefault="00170E6C" w:rsidP="00170E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Hill of London, grocer(q.v.), brought a plaint of debt against him </w:t>
      </w:r>
    </w:p>
    <w:p w:rsidR="00170E6C" w:rsidRDefault="00170E6C" w:rsidP="00170E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Thomas Cory of Barnstaple, Devon(q.v.).</w:t>
      </w:r>
    </w:p>
    <w:p w:rsidR="00170E6C" w:rsidRDefault="00170E6C" w:rsidP="00170E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70E6C" w:rsidRDefault="00170E6C" w:rsidP="00170E6C">
      <w:pPr>
        <w:rPr>
          <w:rFonts w:ascii="Times New Roman" w:hAnsi="Times New Roman" w:cs="Times New Roman"/>
        </w:rPr>
      </w:pPr>
    </w:p>
    <w:p w:rsidR="00170E6C" w:rsidRDefault="00170E6C" w:rsidP="00170E6C">
      <w:pPr>
        <w:rPr>
          <w:rFonts w:ascii="Times New Roman" w:hAnsi="Times New Roman" w:cs="Times New Roman"/>
        </w:rPr>
      </w:pPr>
    </w:p>
    <w:p w:rsidR="00170E6C" w:rsidRDefault="00170E6C" w:rsidP="00170E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January 2018</w:t>
      </w:r>
    </w:p>
    <w:p w:rsidR="006B2F86" w:rsidRPr="00E71FC3" w:rsidRDefault="00170E6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0E6C" w:rsidRDefault="00170E6C" w:rsidP="00E71FC3">
      <w:r>
        <w:separator/>
      </w:r>
    </w:p>
  </w:endnote>
  <w:endnote w:type="continuationSeparator" w:id="0">
    <w:p w:rsidR="00170E6C" w:rsidRDefault="00170E6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0E6C" w:rsidRDefault="00170E6C" w:rsidP="00E71FC3">
      <w:r>
        <w:separator/>
      </w:r>
    </w:p>
  </w:footnote>
  <w:footnote w:type="continuationSeparator" w:id="0">
    <w:p w:rsidR="00170E6C" w:rsidRDefault="00170E6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E6C"/>
    <w:rsid w:val="00170E6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A641B2-21A8-44CF-AC6C-156C290B1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0E6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70E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2018-02-02T20:49:00Z</dcterms:created>
  <dcterms:modified xsi:type="dcterms:W3CDTF">2018-02-02T20:49:00Z</dcterms:modified>
</cp:coreProperties>
</file>