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E93F" w14:textId="77777777" w:rsidR="00700892" w:rsidRDefault="00700892" w:rsidP="007008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5760A1B" w14:textId="77777777" w:rsidR="00700892" w:rsidRDefault="00700892" w:rsidP="007008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E56B9" w14:textId="77777777" w:rsidR="00700892" w:rsidRDefault="00700892" w:rsidP="007008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1B16D" w14:textId="77777777" w:rsidR="00700892" w:rsidRDefault="00700892" w:rsidP="007008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14:paraId="6C00819B" w14:textId="77777777" w:rsidR="00700892" w:rsidRDefault="00700892" w:rsidP="007008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William Hopton(q.v.).</w:t>
      </w:r>
    </w:p>
    <w:p w14:paraId="6A78FD6F" w14:textId="77777777" w:rsidR="00700892" w:rsidRDefault="00700892" w:rsidP="0070089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</w:t>
      </w:r>
    </w:p>
    <w:p w14:paraId="3E9F7B58" w14:textId="77777777" w:rsidR="00700892" w:rsidRDefault="00700892" w:rsidP="0070089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p.6)</w:t>
      </w:r>
    </w:p>
    <w:p w14:paraId="074BA7A7" w14:textId="77777777" w:rsidR="00700892" w:rsidRDefault="00700892" w:rsidP="0070089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C6B6C7C" w14:textId="77777777" w:rsidR="00700892" w:rsidRDefault="00700892" w:rsidP="0070089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02DC171" w14:textId="77777777" w:rsidR="00700892" w:rsidRPr="001B1923" w:rsidRDefault="00700892" w:rsidP="0070089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June 2021</w:t>
      </w:r>
    </w:p>
    <w:p w14:paraId="3AFE27B3" w14:textId="3662D136" w:rsidR="00BA00AB" w:rsidRPr="0070089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00892" w:rsidSect="007008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BB116" w14:textId="77777777" w:rsidR="00700892" w:rsidRDefault="00700892" w:rsidP="009139A6">
      <w:r>
        <w:separator/>
      </w:r>
    </w:p>
  </w:endnote>
  <w:endnote w:type="continuationSeparator" w:id="0">
    <w:p w14:paraId="4065DFBD" w14:textId="77777777" w:rsidR="00700892" w:rsidRDefault="007008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F1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8A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F8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5E0DC" w14:textId="77777777" w:rsidR="00700892" w:rsidRDefault="00700892" w:rsidP="009139A6">
      <w:r>
        <w:separator/>
      </w:r>
    </w:p>
  </w:footnote>
  <w:footnote w:type="continuationSeparator" w:id="0">
    <w:p w14:paraId="4DAD930F" w14:textId="77777777" w:rsidR="00700892" w:rsidRDefault="007008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3B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CB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7EB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92"/>
    <w:rsid w:val="000666E0"/>
    <w:rsid w:val="002510B7"/>
    <w:rsid w:val="005C130B"/>
    <w:rsid w:val="0070089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5E2F"/>
  <w15:chartTrackingRefBased/>
  <w15:docId w15:val="{7F0D749A-1E40-4E93-9EED-FD065CD4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2021-06-20T20:54:00Z</dcterms:created>
  <dcterms:modified xsi:type="dcterms:W3CDTF">2021-06-20T20:54:00Z</dcterms:modified>
</cp:coreProperties>
</file>