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0EABB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1DC9CF58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41A6A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63E3C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granted 10 marks a year and 6d from the </w:t>
      </w:r>
    </w:p>
    <w:p w14:paraId="565E4296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issues of two messuages in London.   (C.P.R. 1476-85 p.97)</w:t>
      </w:r>
    </w:p>
    <w:p w14:paraId="792D5692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F1653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84E95" w14:textId="77777777" w:rsidR="00504381" w:rsidRDefault="00504381" w:rsidP="00504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2021</w:t>
      </w:r>
    </w:p>
    <w:p w14:paraId="4F87A1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1183E" w14:textId="77777777" w:rsidR="00504381" w:rsidRDefault="00504381" w:rsidP="009139A6">
      <w:r>
        <w:separator/>
      </w:r>
    </w:p>
  </w:endnote>
  <w:endnote w:type="continuationSeparator" w:id="0">
    <w:p w14:paraId="21338E6C" w14:textId="77777777" w:rsidR="00504381" w:rsidRDefault="005043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11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D8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793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C420A" w14:textId="77777777" w:rsidR="00504381" w:rsidRDefault="00504381" w:rsidP="009139A6">
      <w:r>
        <w:separator/>
      </w:r>
    </w:p>
  </w:footnote>
  <w:footnote w:type="continuationSeparator" w:id="0">
    <w:p w14:paraId="1B1FCCDE" w14:textId="77777777" w:rsidR="00504381" w:rsidRDefault="005043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62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FFC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8FF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81"/>
    <w:rsid w:val="000666E0"/>
    <w:rsid w:val="002510B7"/>
    <w:rsid w:val="0050438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60E22"/>
  <w15:chartTrackingRefBased/>
  <w15:docId w15:val="{C0D5205B-9157-47A3-BD1F-474F6A8D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2021-05-31T18:26:00Z</dcterms:created>
  <dcterms:modified xsi:type="dcterms:W3CDTF">2021-05-31T18:27:00Z</dcterms:modified>
</cp:coreProperties>
</file>