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0A42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22475002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D521E3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1CE0B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Dec.1400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p.82)</w:t>
      </w:r>
    </w:p>
    <w:p w14:paraId="51CA47E6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51C78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2003D" w14:textId="77777777" w:rsidR="003C7DB0" w:rsidRDefault="003C7DB0" w:rsidP="003C7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695BE9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EEB7F" w14:textId="77777777" w:rsidR="003C7DB0" w:rsidRDefault="003C7DB0" w:rsidP="009139A6">
      <w:r>
        <w:separator/>
      </w:r>
    </w:p>
  </w:endnote>
  <w:endnote w:type="continuationSeparator" w:id="0">
    <w:p w14:paraId="7DF38BCD" w14:textId="77777777" w:rsidR="003C7DB0" w:rsidRDefault="003C7D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775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AF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CB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733C0" w14:textId="77777777" w:rsidR="003C7DB0" w:rsidRDefault="003C7DB0" w:rsidP="009139A6">
      <w:r>
        <w:separator/>
      </w:r>
    </w:p>
  </w:footnote>
  <w:footnote w:type="continuationSeparator" w:id="0">
    <w:p w14:paraId="16062DBD" w14:textId="77777777" w:rsidR="003C7DB0" w:rsidRDefault="003C7D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781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96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7C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B0"/>
    <w:rsid w:val="000666E0"/>
    <w:rsid w:val="002510B7"/>
    <w:rsid w:val="003C7DB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C2832"/>
  <w15:chartTrackingRefBased/>
  <w15:docId w15:val="{08A46871-B201-4AD7-B5E3-E2B03E38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2021-04-19T13:09:00Z</dcterms:created>
  <dcterms:modified xsi:type="dcterms:W3CDTF">2021-04-19T13:09:00Z</dcterms:modified>
</cp:coreProperties>
</file>