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A686A" w14:textId="77777777" w:rsidR="003A576C" w:rsidRDefault="003A576C" w:rsidP="003A576C">
      <w:pPr>
        <w:pStyle w:val="NoSpacing"/>
      </w:pPr>
      <w:r>
        <w:rPr>
          <w:u w:val="single"/>
        </w:rPr>
        <w:t>Sir Reginald GREY</w:t>
      </w:r>
      <w:r>
        <w:t xml:space="preserve">      (fl.1440)</w:t>
      </w:r>
    </w:p>
    <w:p w14:paraId="26349AC1" w14:textId="77777777" w:rsidR="003A576C" w:rsidRDefault="003A576C" w:rsidP="003A576C">
      <w:pPr>
        <w:pStyle w:val="NoSpacing"/>
      </w:pPr>
      <w:r>
        <w:t>of Ruthyn.</w:t>
      </w:r>
    </w:p>
    <w:p w14:paraId="4B21957C" w14:textId="77777777" w:rsidR="003A576C" w:rsidRDefault="003A576C" w:rsidP="003A576C">
      <w:pPr>
        <w:pStyle w:val="NoSpacing"/>
      </w:pPr>
    </w:p>
    <w:p w14:paraId="627098CD" w14:textId="77777777" w:rsidR="003A576C" w:rsidRDefault="003A576C" w:rsidP="003A576C">
      <w:pPr>
        <w:pStyle w:val="NoSpacing"/>
      </w:pPr>
    </w:p>
    <w:p w14:paraId="3C789711" w14:textId="77777777" w:rsidR="00335CEC" w:rsidRDefault="00335CEC" w:rsidP="00335CEC">
      <w:pPr>
        <w:pStyle w:val="NoSpacing"/>
      </w:pPr>
      <w:r>
        <w:t>14 Apr.1416</w:t>
      </w:r>
      <w:r>
        <w:tab/>
        <w:t>He was on a commission of the peace for Huntingdonshire.</w:t>
      </w:r>
    </w:p>
    <w:p w14:paraId="79483A7E" w14:textId="77777777" w:rsidR="00335CEC" w:rsidRDefault="00335CEC" w:rsidP="00335CEC">
      <w:pPr>
        <w:pStyle w:val="NoSpacing"/>
      </w:pPr>
      <w:r>
        <w:tab/>
      </w:r>
      <w:r>
        <w:tab/>
        <w:t>(C.P.R. 1416-22 p.453)</w:t>
      </w:r>
    </w:p>
    <w:p w14:paraId="220BDF0C" w14:textId="6D4667BD" w:rsidR="00335CEC" w:rsidRDefault="00335CEC" w:rsidP="003A576C">
      <w:pPr>
        <w:pStyle w:val="NoSpacing"/>
      </w:pPr>
      <w:r>
        <w:t xml:space="preserve">  8 Feb.1418</w:t>
      </w:r>
      <w:r>
        <w:tab/>
        <w:t>He was on a commission of the peace for Huntingdonshire.    (ibid.)</w:t>
      </w:r>
    </w:p>
    <w:p w14:paraId="57281C94" w14:textId="7E6C73F0" w:rsidR="00890AB9" w:rsidRDefault="00890AB9" w:rsidP="003A576C">
      <w:pPr>
        <w:pStyle w:val="NoSpacing"/>
      </w:pPr>
      <w:r>
        <w:t>12 Feb.</w:t>
      </w:r>
      <w:r>
        <w:tab/>
        <w:t xml:space="preserve">He was on a commission of the peace for Bedfordshire. </w:t>
      </w:r>
    </w:p>
    <w:p w14:paraId="03F83A39" w14:textId="33494646" w:rsidR="00890AB9" w:rsidRDefault="00890AB9" w:rsidP="003A576C">
      <w:pPr>
        <w:pStyle w:val="NoSpacing"/>
      </w:pPr>
      <w:r>
        <w:tab/>
      </w:r>
      <w:r>
        <w:tab/>
        <w:t>(C.P.R. 1416-22 p.449)</w:t>
      </w:r>
    </w:p>
    <w:p w14:paraId="3EBBBD61" w14:textId="3C6B1750" w:rsidR="003D1EBD" w:rsidRDefault="003D1EBD" w:rsidP="003A576C">
      <w:pPr>
        <w:pStyle w:val="NoSpacing"/>
      </w:pPr>
      <w:r>
        <w:t>18 Feb.</w:t>
      </w:r>
      <w:r>
        <w:tab/>
        <w:t>He was on a commission of the peace for Buckinghamshire. (ibid.p.450)</w:t>
      </w:r>
    </w:p>
    <w:p w14:paraId="7C9062EA" w14:textId="253EA833" w:rsidR="003D1EBD" w:rsidRDefault="00890AB9" w:rsidP="003A576C">
      <w:pPr>
        <w:pStyle w:val="NoSpacing"/>
      </w:pPr>
      <w:r>
        <w:t>12 Feb.1422</w:t>
      </w:r>
      <w:r>
        <w:tab/>
        <w:t>He was on commission</w:t>
      </w:r>
      <w:r w:rsidR="003D1EBD">
        <w:t>s</w:t>
      </w:r>
      <w:r>
        <w:t xml:space="preserve"> of the peace for Bedfordshire</w:t>
      </w:r>
      <w:r w:rsidR="00335CEC">
        <w:t xml:space="preserve">, </w:t>
      </w:r>
      <w:r w:rsidR="003D1EBD">
        <w:t>Buckinghamshire.</w:t>
      </w:r>
      <w:r>
        <w:t xml:space="preserve">  </w:t>
      </w:r>
    </w:p>
    <w:p w14:paraId="7ECBEF97" w14:textId="07A03038" w:rsidR="00890AB9" w:rsidRDefault="00335CEC" w:rsidP="003D1EBD">
      <w:pPr>
        <w:pStyle w:val="NoSpacing"/>
        <w:ind w:left="720" w:firstLine="720"/>
      </w:pPr>
      <w:r>
        <w:t xml:space="preserve">and Huntingdonshire.    </w:t>
      </w:r>
      <w:r w:rsidR="00890AB9">
        <w:t>(ibid.</w:t>
      </w:r>
      <w:r>
        <w:t>pp.449 and 453)</w:t>
      </w:r>
    </w:p>
    <w:p w14:paraId="537FF30F" w14:textId="4E3F7049" w:rsidR="00890AB9" w:rsidRDefault="00890AB9" w:rsidP="003A576C">
      <w:pPr>
        <w:pStyle w:val="NoSpacing"/>
      </w:pPr>
      <w:r>
        <w:t>10 Jun.</w:t>
      </w:r>
      <w:r>
        <w:tab/>
      </w:r>
      <w:r>
        <w:tab/>
        <w:t>He was on a commission of the peace for Bedfordshire.   (ibid.)</w:t>
      </w:r>
    </w:p>
    <w:p w14:paraId="382CABD8" w14:textId="124EA502" w:rsidR="003D1EBD" w:rsidRDefault="003D1EBD" w:rsidP="003A576C">
      <w:pPr>
        <w:pStyle w:val="NoSpacing"/>
      </w:pPr>
      <w:r>
        <w:t xml:space="preserve">  3 Jul.</w:t>
      </w:r>
      <w:r>
        <w:tab/>
      </w:r>
      <w:r>
        <w:tab/>
        <w:t>He was on a commission of the peace for Buckingha</w:t>
      </w:r>
      <w:r w:rsidR="00335CEC">
        <w:t>m</w:t>
      </w:r>
      <w:r>
        <w:t>sh</w:t>
      </w:r>
      <w:r w:rsidR="00DF2233">
        <w:t>ire.   (ibid.)</w:t>
      </w:r>
    </w:p>
    <w:p w14:paraId="662EB9E8" w14:textId="77777777" w:rsidR="00DF2233" w:rsidRDefault="00DF2233" w:rsidP="00DF2233">
      <w:pPr>
        <w:pStyle w:val="NoSpacing"/>
      </w:pPr>
      <w:r>
        <w:t xml:space="preserve">  1 Jan.1436</w:t>
      </w:r>
      <w:r>
        <w:tab/>
        <w:t>He was on a commission to distribute £70 14s 10d in Bedfordshire.</w:t>
      </w:r>
    </w:p>
    <w:p w14:paraId="5AC58290" w14:textId="06F69875" w:rsidR="00DF2233" w:rsidRDefault="00DF2233" w:rsidP="003A576C">
      <w:pPr>
        <w:pStyle w:val="NoSpacing"/>
      </w:pPr>
      <w:r>
        <w:tab/>
      </w:r>
      <w:r>
        <w:tab/>
        <w:t>(C.F.R. 1430-37 p.289)</w:t>
      </w:r>
    </w:p>
    <w:p w14:paraId="3D01D6E0" w14:textId="77777777" w:rsidR="002D0DF0" w:rsidRDefault="002D0DF0" w:rsidP="002D0DF0">
      <w:pPr>
        <w:pStyle w:val="NoSpacing"/>
      </w:pPr>
      <w:r>
        <w:t>20 May1437</w:t>
      </w:r>
      <w:r>
        <w:tab/>
        <w:t>He was on a commission to distribute £70 14s 10d in Bedfordshire.</w:t>
      </w:r>
    </w:p>
    <w:p w14:paraId="5085EDD5" w14:textId="1003A4DF" w:rsidR="002D0DF0" w:rsidRDefault="002D0DF0" w:rsidP="003A576C">
      <w:pPr>
        <w:pStyle w:val="NoSpacing"/>
      </w:pPr>
      <w:r>
        <w:tab/>
      </w:r>
      <w:r>
        <w:tab/>
        <w:t>(</w:t>
      </w:r>
      <w:r>
        <w:t>ibid.</w:t>
      </w:r>
      <w:r>
        <w:t xml:space="preserve"> p.351)</w:t>
      </w:r>
    </w:p>
    <w:p w14:paraId="14A2D9C0" w14:textId="77777777" w:rsidR="003A576C" w:rsidRDefault="003A576C" w:rsidP="003A576C">
      <w:pPr>
        <w:pStyle w:val="NoSpacing"/>
      </w:pPr>
      <w:r>
        <w:tab/>
        <w:t>1440</w:t>
      </w:r>
      <w:r>
        <w:tab/>
        <w:t>He made a plaint of threats made against him by William Trotemere of</w:t>
      </w:r>
    </w:p>
    <w:p w14:paraId="46885618" w14:textId="77777777" w:rsidR="003A576C" w:rsidRDefault="003A576C" w:rsidP="003A576C">
      <w:pPr>
        <w:pStyle w:val="NoSpacing"/>
      </w:pPr>
      <w:r>
        <w:tab/>
      </w:r>
      <w:r>
        <w:tab/>
        <w:t>Littlington(q.v.).</w:t>
      </w:r>
    </w:p>
    <w:p w14:paraId="775BAB29" w14:textId="77777777" w:rsidR="003A576C" w:rsidRDefault="003A576C" w:rsidP="003A576C">
      <w:pPr>
        <w:pStyle w:val="NoSpacing"/>
      </w:pPr>
      <w:r>
        <w:tab/>
      </w:r>
      <w:r>
        <w:tab/>
      </w:r>
      <w:r w:rsidRPr="008F64A4">
        <w:t>(</w:t>
      </w:r>
      <w:hyperlink r:id="rId6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14:paraId="12C238F0" w14:textId="77777777" w:rsidR="003A576C" w:rsidRDefault="003A576C" w:rsidP="003A576C">
      <w:pPr>
        <w:pStyle w:val="NoSpacing"/>
      </w:pPr>
    </w:p>
    <w:p w14:paraId="127B9CAE" w14:textId="68BDB4D3" w:rsidR="003D1EBD" w:rsidRDefault="003D1EBD" w:rsidP="003A576C">
      <w:pPr>
        <w:pStyle w:val="NoSpacing"/>
      </w:pPr>
    </w:p>
    <w:p w14:paraId="7BDC723A" w14:textId="7D555216" w:rsidR="00DF2233" w:rsidRDefault="00DF2233" w:rsidP="003A576C">
      <w:pPr>
        <w:pStyle w:val="NoSpacing"/>
      </w:pPr>
      <w:r>
        <w:t>29 October 2025</w:t>
      </w:r>
    </w:p>
    <w:p w14:paraId="2C88ACF4" w14:textId="33244892" w:rsidR="00335CEC" w:rsidRDefault="00335CEC" w:rsidP="003A576C">
      <w:pPr>
        <w:pStyle w:val="NoSpacing"/>
      </w:pPr>
      <w:r>
        <w:t>26 April 2026</w:t>
      </w:r>
    </w:p>
    <w:p w14:paraId="5D9FDA43" w14:textId="77777777" w:rsidR="00335CEC" w:rsidRDefault="00335CEC" w:rsidP="003A576C">
      <w:pPr>
        <w:pStyle w:val="NoSpacing"/>
      </w:pPr>
    </w:p>
    <w:p w14:paraId="08CCC50E" w14:textId="77777777" w:rsidR="00335CEC" w:rsidRDefault="00335CEC" w:rsidP="003A576C">
      <w:pPr>
        <w:pStyle w:val="NoSpacing"/>
      </w:pPr>
    </w:p>
    <w:p w14:paraId="311F44B6" w14:textId="77777777" w:rsidR="00335CEC" w:rsidRDefault="00335CEC" w:rsidP="003A576C">
      <w:pPr>
        <w:pStyle w:val="NoSpacing"/>
      </w:pPr>
    </w:p>
    <w:p w14:paraId="36E93DA9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9E484" w14:textId="77777777" w:rsidR="00F6684A" w:rsidRDefault="00F6684A" w:rsidP="00920DE3">
      <w:pPr>
        <w:spacing w:after="0" w:line="240" w:lineRule="auto"/>
      </w:pPr>
      <w:r>
        <w:separator/>
      </w:r>
    </w:p>
  </w:endnote>
  <w:endnote w:type="continuationSeparator" w:id="0">
    <w:p w14:paraId="26D874DA" w14:textId="77777777" w:rsidR="00F6684A" w:rsidRDefault="00F668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5FC18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3CD03" w14:textId="77777777" w:rsidR="00C009D8" w:rsidRPr="00C009D8" w:rsidRDefault="00C009D8">
    <w:pPr>
      <w:pStyle w:val="Footer"/>
    </w:pPr>
    <w:r>
      <w:t>Copyright I.S.Rogers 9 August 2013</w:t>
    </w:r>
  </w:p>
  <w:p w14:paraId="4C9CAA82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4ED33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FB94" w14:textId="77777777" w:rsidR="00F6684A" w:rsidRDefault="00F6684A" w:rsidP="00920DE3">
      <w:pPr>
        <w:spacing w:after="0" w:line="240" w:lineRule="auto"/>
      </w:pPr>
      <w:r>
        <w:separator/>
      </w:r>
    </w:p>
  </w:footnote>
  <w:footnote w:type="continuationSeparator" w:id="0">
    <w:p w14:paraId="0AB72749" w14:textId="77777777" w:rsidR="00F6684A" w:rsidRDefault="00F668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34151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BB630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5BF0E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576C"/>
    <w:rsid w:val="00120749"/>
    <w:rsid w:val="002330B9"/>
    <w:rsid w:val="002D0DF0"/>
    <w:rsid w:val="002E03A7"/>
    <w:rsid w:val="00335CEC"/>
    <w:rsid w:val="003A576C"/>
    <w:rsid w:val="003D1EBD"/>
    <w:rsid w:val="00471C20"/>
    <w:rsid w:val="00624CAE"/>
    <w:rsid w:val="00890AB9"/>
    <w:rsid w:val="00920DE3"/>
    <w:rsid w:val="00C009D8"/>
    <w:rsid w:val="00CF53C8"/>
    <w:rsid w:val="00DF2233"/>
    <w:rsid w:val="00E47068"/>
    <w:rsid w:val="00F6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DE47E"/>
  <w15:docId w15:val="{FCC4B592-06F4-49F6-99A0-8C19C04CF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A57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12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6</cp:revision>
  <dcterms:created xsi:type="dcterms:W3CDTF">2013-08-31T19:52:00Z</dcterms:created>
  <dcterms:modified xsi:type="dcterms:W3CDTF">2026-04-26T06:53:00Z</dcterms:modified>
</cp:coreProperties>
</file>