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A0D3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AA0D3D" w:rsidRDefault="00AA0D3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D3D" w:rsidRDefault="00AA0D3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3E33" w:rsidRDefault="00AA0D3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</w:t>
      </w:r>
      <w:r w:rsidR="004C3E33">
        <w:rPr>
          <w:rFonts w:ascii="Times New Roman" w:hAnsi="Times New Roman" w:cs="Times New Roman"/>
          <w:sz w:val="24"/>
          <w:szCs w:val="24"/>
        </w:rPr>
        <w:t xml:space="preserve">whom Sir William Argentine(q.v.) </w:t>
      </w:r>
      <w:r w:rsidR="00A535A2">
        <w:rPr>
          <w:rFonts w:ascii="Times New Roman" w:hAnsi="Times New Roman" w:cs="Times New Roman"/>
          <w:sz w:val="24"/>
          <w:szCs w:val="24"/>
        </w:rPr>
        <w:t xml:space="preserve">granted the </w:t>
      </w:r>
    </w:p>
    <w:p w:rsidR="00A535A2" w:rsidRDefault="00A535A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Melbourn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</w:p>
    <w:p w:rsidR="00A535A2" w:rsidRDefault="00A535A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21-27)</w:t>
      </w:r>
    </w:p>
    <w:p w:rsidR="00A535A2" w:rsidRDefault="00A535A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5A2" w:rsidRDefault="00A535A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5A2" w:rsidRPr="004C3E33" w:rsidRDefault="00A535A2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A535A2" w:rsidRPr="004C3E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D3D" w:rsidRDefault="00AA0D3D" w:rsidP="00564E3C">
      <w:pPr>
        <w:spacing w:after="0" w:line="240" w:lineRule="auto"/>
      </w:pPr>
      <w:r>
        <w:separator/>
      </w:r>
    </w:p>
  </w:endnote>
  <w:endnote w:type="continuationSeparator" w:id="0">
    <w:p w:rsidR="00AA0D3D" w:rsidRDefault="00AA0D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0D3D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D3D" w:rsidRDefault="00AA0D3D" w:rsidP="00564E3C">
      <w:pPr>
        <w:spacing w:after="0" w:line="240" w:lineRule="auto"/>
      </w:pPr>
      <w:r>
        <w:separator/>
      </w:r>
    </w:p>
  </w:footnote>
  <w:footnote w:type="continuationSeparator" w:id="0">
    <w:p w:rsidR="00AA0D3D" w:rsidRDefault="00AA0D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D3D"/>
    <w:rsid w:val="00372DC6"/>
    <w:rsid w:val="004C3E33"/>
    <w:rsid w:val="00564E3C"/>
    <w:rsid w:val="0064591D"/>
    <w:rsid w:val="00A535A2"/>
    <w:rsid w:val="00AA0D3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AAED"/>
  <w15:chartTrackingRefBased/>
  <w15:docId w15:val="{634C3F4F-EEFC-41B8-8F85-85540D7C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535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2015-10-08T19:39:00Z</dcterms:created>
  <dcterms:modified xsi:type="dcterms:W3CDTF">2015-10-08T20:02:00Z</dcterms:modified>
</cp:coreProperties>
</file>